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8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969"/>
      </w:tblGrid>
      <w:tr w:rsidR="00EE10ED" w:rsidRPr="00CC5F12">
        <w:tc>
          <w:tcPr>
            <w:tcW w:w="4728" w:type="dxa"/>
          </w:tcPr>
          <w:p w:rsidR="00EE10ED" w:rsidRPr="008A6FD9" w:rsidRDefault="00EE10ED" w:rsidP="00DE1E50">
            <w:pPr>
              <w:jc w:val="center"/>
              <w:rPr>
                <w:b/>
                <w:bCs/>
                <w:spacing w:val="-20"/>
                <w:sz w:val="22"/>
                <w:szCs w:val="22"/>
              </w:rPr>
            </w:pPr>
            <w:r w:rsidRPr="008A6FD9">
              <w:rPr>
                <w:b/>
                <w:bCs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bCs/>
                <w:spacing w:val="-20"/>
                <w:sz w:val="22"/>
                <w:szCs w:val="22"/>
              </w:rPr>
              <w:t xml:space="preserve"> РЕСПУБЛИКАҺ</w:t>
            </w:r>
            <w:r w:rsidRPr="008A6FD9">
              <w:rPr>
                <w:b/>
                <w:bCs/>
                <w:spacing w:val="-20"/>
                <w:sz w:val="22"/>
                <w:szCs w:val="22"/>
              </w:rPr>
              <w:t>Ы</w:t>
            </w:r>
          </w:p>
          <w:p w:rsidR="00EE10ED" w:rsidRPr="008A6FD9" w:rsidRDefault="00EE10ED" w:rsidP="00DE1E5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БӨРӨ</w:t>
            </w:r>
            <w:r w:rsidRPr="008A6FD9">
              <w:rPr>
                <w:b/>
                <w:bCs/>
                <w:sz w:val="22"/>
                <w:szCs w:val="22"/>
              </w:rPr>
              <w:t xml:space="preserve"> РАЙОНЫ</w:t>
            </w:r>
          </w:p>
          <w:p w:rsidR="00EE10ED" w:rsidRPr="008A6FD9" w:rsidRDefault="00EE10ED" w:rsidP="00B83536">
            <w:pPr>
              <w:jc w:val="center"/>
              <w:rPr>
                <w:b/>
                <w:bCs/>
                <w:spacing w:val="-2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БӨРӨ</w:t>
            </w:r>
            <w:r>
              <w:rPr>
                <w:b/>
                <w:bCs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bCs/>
                <w:spacing w:val="-20"/>
                <w:sz w:val="22"/>
                <w:szCs w:val="22"/>
              </w:rPr>
              <w:t>Ы</w:t>
            </w:r>
          </w:p>
          <w:p w:rsidR="00EE10ED" w:rsidRPr="00B83536" w:rsidRDefault="00EE10ED" w:rsidP="00B83536">
            <w:pPr>
              <w:pStyle w:val="Heading2"/>
              <w:spacing w:before="0"/>
              <w:jc w:val="center"/>
              <w:rPr>
                <w:rFonts w:ascii="Times New Roman" w:hAnsi="Times New Roman" w:cs="Times New Roman"/>
                <w:color w:val="auto"/>
                <w:spacing w:val="-20"/>
                <w:sz w:val="22"/>
                <w:szCs w:val="22"/>
              </w:rPr>
            </w:pPr>
            <w:r w:rsidRPr="00B83536">
              <w:rPr>
                <w:rFonts w:ascii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b w:val="0"/>
                <w:bCs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hAnsi="Times New Roman" w:cs="Times New Roman"/>
                <w:color w:val="auto"/>
                <w:spacing w:val="-20"/>
                <w:sz w:val="22"/>
                <w:szCs w:val="22"/>
              </w:rPr>
              <w:t>РАЙОНЫНЫҢ</w:t>
            </w:r>
          </w:p>
          <w:p w:rsidR="00EE10ED" w:rsidRPr="008A6FD9" w:rsidRDefault="00EE10ED" w:rsidP="00DE1E50">
            <w:pPr>
              <w:jc w:val="center"/>
              <w:rPr>
                <w:b/>
                <w:bCs/>
                <w:sz w:val="22"/>
                <w:szCs w:val="22"/>
              </w:rPr>
            </w:pPr>
            <w:r w:rsidRPr="008A6FD9">
              <w:rPr>
                <w:b/>
                <w:bCs/>
                <w:spacing w:val="-20"/>
                <w:sz w:val="22"/>
                <w:szCs w:val="22"/>
              </w:rPr>
              <w:t>KАЛА  БИЛ</w:t>
            </w:r>
            <w:r>
              <w:rPr>
                <w:b/>
                <w:bCs/>
                <w:sz w:val="22"/>
                <w:szCs w:val="22"/>
              </w:rPr>
              <w:t>Ә</w:t>
            </w:r>
            <w:r w:rsidRPr="008A6FD9">
              <w:rPr>
                <w:b/>
                <w:bCs/>
                <w:sz w:val="22"/>
                <w:szCs w:val="22"/>
              </w:rPr>
              <w:t>М</w:t>
            </w:r>
            <w:r>
              <w:rPr>
                <w:b/>
                <w:bCs/>
                <w:sz w:val="22"/>
                <w:szCs w:val="22"/>
              </w:rPr>
              <w:t>ӘҺ</w:t>
            </w:r>
            <w:r w:rsidRPr="008A6FD9">
              <w:rPr>
                <w:b/>
                <w:bCs/>
                <w:spacing w:val="-20"/>
                <w:sz w:val="22"/>
                <w:szCs w:val="22"/>
              </w:rPr>
              <w:t>Е</w:t>
            </w:r>
          </w:p>
          <w:p w:rsidR="00EE10ED" w:rsidRPr="008A6FD9" w:rsidRDefault="00EE10ED" w:rsidP="00DE1E50">
            <w:pPr>
              <w:jc w:val="center"/>
              <w:rPr>
                <w:b/>
                <w:bCs/>
                <w:sz w:val="22"/>
                <w:szCs w:val="22"/>
              </w:rPr>
            </w:pPr>
            <w:r w:rsidRPr="008A6FD9">
              <w:rPr>
                <w:b/>
                <w:bCs/>
                <w:sz w:val="22"/>
                <w:szCs w:val="22"/>
              </w:rPr>
              <w:t>Х</w:t>
            </w:r>
            <w:r w:rsidRPr="008A6FD9">
              <w:rPr>
                <w:b/>
                <w:bCs/>
                <w:spacing w:val="-20"/>
                <w:sz w:val="22"/>
                <w:szCs w:val="22"/>
              </w:rPr>
              <w:t>А</w:t>
            </w:r>
            <w:r>
              <w:rPr>
                <w:b/>
                <w:bCs/>
                <w:sz w:val="22"/>
                <w:szCs w:val="22"/>
              </w:rPr>
              <w:t>КИМИӘ</w:t>
            </w:r>
            <w:r w:rsidRPr="008A6FD9">
              <w:rPr>
                <w:b/>
                <w:bCs/>
                <w:sz w:val="22"/>
                <w:szCs w:val="22"/>
              </w:rPr>
              <w:t>ТЕ</w:t>
            </w:r>
          </w:p>
          <w:p w:rsidR="00EE10ED" w:rsidRDefault="00EE10ED" w:rsidP="00DE1E50">
            <w:pPr>
              <w:jc w:val="center"/>
              <w:rPr>
                <w:rFonts w:ascii="Bash" w:hAnsi="Bash" w:cs="Bash"/>
                <w:sz w:val="22"/>
                <w:szCs w:val="22"/>
              </w:rPr>
            </w:pPr>
          </w:p>
          <w:p w:rsidR="00EE10ED" w:rsidRPr="008A6FD9" w:rsidRDefault="00EE10ED" w:rsidP="00DE1E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452455, Бөрө</w:t>
            </w:r>
            <w:r w:rsidRPr="008A6FD9">
              <w:rPr>
                <w:sz w:val="20"/>
                <w:szCs w:val="20"/>
              </w:rPr>
              <w:t>, Интернациональ урамы, 116</w:t>
            </w:r>
          </w:p>
          <w:p w:rsidR="00EE10ED" w:rsidRPr="00F821E2" w:rsidRDefault="00EE10ED" w:rsidP="00DE1E50">
            <w:pPr>
              <w:jc w:val="center"/>
              <w:rPr>
                <w:sz w:val="20"/>
                <w:szCs w:val="20"/>
              </w:rPr>
            </w:pPr>
            <w:r w:rsidRPr="008A6FD9">
              <w:rPr>
                <w:sz w:val="20"/>
                <w:szCs w:val="20"/>
              </w:rPr>
              <w:t>тел</w:t>
            </w:r>
            <w:r w:rsidRPr="00F821E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/факс </w:t>
            </w:r>
            <w:r w:rsidRPr="00F821E2">
              <w:rPr>
                <w:sz w:val="20"/>
                <w:szCs w:val="20"/>
              </w:rPr>
              <w:t>3-47-75</w:t>
            </w:r>
          </w:p>
          <w:p w:rsidR="00EE10ED" w:rsidRPr="00DC2219" w:rsidRDefault="00EE10ED" w:rsidP="00DE1E50">
            <w:pPr>
              <w:spacing w:line="200" w:lineRule="exact"/>
              <w:jc w:val="center"/>
              <w:rPr>
                <w:rFonts w:ascii="Bash" w:hAnsi="Bash" w:cs="Bash"/>
                <w:sz w:val="20"/>
                <w:szCs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EE10ED" w:rsidRDefault="00EE10ED" w:rsidP="00DE1E50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1in" o:ole="" fillcolor="window">
                  <v:imagedata r:id="rId5" o:title=""/>
                </v:shape>
                <o:OLEObject Type="Embed" ProgID="Word.Picture.8" ShapeID="_x0000_i1025" DrawAspect="Content" ObjectID="_1847430888" r:id="rId6"/>
              </w:object>
            </w:r>
          </w:p>
        </w:tc>
        <w:tc>
          <w:tcPr>
            <w:tcW w:w="3969" w:type="dxa"/>
          </w:tcPr>
          <w:p w:rsidR="00EE10ED" w:rsidRPr="00A127CD" w:rsidRDefault="00EE10ED" w:rsidP="008B2EF5">
            <w:pPr>
              <w:ind w:left="-70" w:right="-70"/>
              <w:jc w:val="center"/>
              <w:rPr>
                <w:b/>
                <w:bCs/>
                <w:caps/>
                <w:sz w:val="22"/>
                <w:szCs w:val="22"/>
              </w:rPr>
            </w:pPr>
            <w:r w:rsidRPr="00A127CD">
              <w:rPr>
                <w:b/>
                <w:bCs/>
                <w:caps/>
                <w:sz w:val="22"/>
                <w:szCs w:val="22"/>
              </w:rPr>
              <w:t>РЕСПУБЛИКА БАШКОРТОСТАН</w:t>
            </w:r>
          </w:p>
          <w:p w:rsidR="00EE10ED" w:rsidRPr="00A127CD" w:rsidRDefault="00EE10ED" w:rsidP="008B2EF5">
            <w:pPr>
              <w:ind w:left="-70" w:right="-70"/>
              <w:jc w:val="center"/>
              <w:rPr>
                <w:b/>
                <w:bCs/>
                <w:caps/>
                <w:sz w:val="22"/>
                <w:szCs w:val="22"/>
              </w:rPr>
            </w:pPr>
            <w:r w:rsidRPr="00A127CD">
              <w:rPr>
                <w:b/>
                <w:bCs/>
                <w:caps/>
                <w:sz w:val="22"/>
                <w:szCs w:val="22"/>
              </w:rPr>
              <w:t>АДМИНИСТРАЦИЯ</w:t>
            </w:r>
          </w:p>
          <w:p w:rsidR="00EE10ED" w:rsidRPr="00A127CD" w:rsidRDefault="00EE10ED" w:rsidP="008B2EF5">
            <w:pPr>
              <w:jc w:val="center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ГОРОДСКОГО ПОСЕЛЕНИЯ</w:t>
            </w:r>
          </w:p>
          <w:p w:rsidR="00EE10ED" w:rsidRPr="00A127CD" w:rsidRDefault="00EE10ED" w:rsidP="008B2EF5">
            <w:pPr>
              <w:pStyle w:val="Heading1"/>
              <w:jc w:val="center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ГОРОД БИРСК</w:t>
            </w:r>
          </w:p>
          <w:p w:rsidR="00EE10ED" w:rsidRPr="00A127CD" w:rsidRDefault="00EE10ED" w:rsidP="008B2EF5">
            <w:pPr>
              <w:pStyle w:val="Heading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EE10ED" w:rsidRDefault="00EE10ED" w:rsidP="008B2EF5">
            <w:pPr>
              <w:jc w:val="center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БИРСКИЙ РАЙОН</w:t>
            </w:r>
          </w:p>
          <w:p w:rsidR="00EE10ED" w:rsidRPr="00A127CD" w:rsidRDefault="00EE10ED" w:rsidP="008B2EF5">
            <w:pPr>
              <w:jc w:val="center"/>
              <w:rPr>
                <w:sz w:val="22"/>
                <w:szCs w:val="22"/>
              </w:rPr>
            </w:pPr>
          </w:p>
          <w:p w:rsidR="00EE10ED" w:rsidRPr="008A6FD9" w:rsidRDefault="00EE10ED" w:rsidP="008B2EF5">
            <w:pPr>
              <w:ind w:right="-211"/>
              <w:jc w:val="center"/>
              <w:rPr>
                <w:sz w:val="20"/>
                <w:szCs w:val="20"/>
              </w:rPr>
            </w:pPr>
            <w:r w:rsidRPr="008A6FD9">
              <w:rPr>
                <w:sz w:val="20"/>
                <w:szCs w:val="20"/>
              </w:rPr>
              <w:t xml:space="preserve">452455, Бирск, ул. </w:t>
            </w:r>
            <w:r>
              <w:rPr>
                <w:sz w:val="20"/>
                <w:szCs w:val="20"/>
              </w:rPr>
              <w:t>И</w:t>
            </w:r>
            <w:r w:rsidRPr="008A6FD9">
              <w:rPr>
                <w:sz w:val="20"/>
                <w:szCs w:val="20"/>
              </w:rPr>
              <w:t>нтернациональная,116</w:t>
            </w:r>
          </w:p>
          <w:p w:rsidR="00EE10ED" w:rsidRPr="00E073F1" w:rsidRDefault="00EE10ED" w:rsidP="008B2EF5">
            <w:pPr>
              <w:jc w:val="center"/>
              <w:rPr>
                <w:sz w:val="20"/>
                <w:szCs w:val="20"/>
              </w:rPr>
            </w:pPr>
            <w:r w:rsidRPr="008A6FD9">
              <w:rPr>
                <w:sz w:val="20"/>
                <w:szCs w:val="20"/>
              </w:rPr>
              <w:t>тел</w:t>
            </w:r>
            <w:r w:rsidRPr="00E073F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/факс </w:t>
            </w:r>
            <w:r w:rsidRPr="00E073F1">
              <w:rPr>
                <w:sz w:val="20"/>
                <w:szCs w:val="20"/>
              </w:rPr>
              <w:t>3-47-75</w:t>
            </w:r>
          </w:p>
          <w:p w:rsidR="00EE10ED" w:rsidRPr="00CC5F12" w:rsidRDefault="00EE10ED" w:rsidP="008B2EF5">
            <w:pPr>
              <w:jc w:val="center"/>
              <w:rPr>
                <w:rFonts w:ascii="Bash" w:hAnsi="Bash" w:cs="Bash"/>
                <w:sz w:val="20"/>
                <w:szCs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r w:rsidRPr="008900AA">
              <w:rPr>
                <w:sz w:val="20"/>
                <w:szCs w:val="20"/>
                <w:lang w:val="en-US"/>
              </w:rPr>
              <w:t>gp</w:t>
            </w:r>
            <w:r w:rsidRPr="00CC5F12">
              <w:rPr>
                <w:sz w:val="20"/>
                <w:szCs w:val="20"/>
              </w:rPr>
              <w:t>_</w:t>
            </w:r>
            <w:r w:rsidRPr="008900AA">
              <w:rPr>
                <w:sz w:val="20"/>
                <w:szCs w:val="20"/>
                <w:lang w:val="en-US"/>
              </w:rPr>
              <w:t>birsk</w:t>
            </w:r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r w:rsidRPr="008900AA">
              <w:rPr>
                <w:sz w:val="20"/>
                <w:szCs w:val="20"/>
                <w:lang w:val="en-US"/>
              </w:rPr>
              <w:t>ru</w:t>
            </w:r>
          </w:p>
        </w:tc>
      </w:tr>
      <w:tr w:rsidR="00EE10ED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EE10ED" w:rsidRPr="006E1BA2" w:rsidRDefault="00EE10ED" w:rsidP="00DE1E50">
            <w:pPr>
              <w:spacing w:line="360" w:lineRule="auto"/>
              <w:jc w:val="center"/>
            </w:pPr>
            <w:r>
              <w:rPr>
                <w:noProof/>
              </w:rPr>
              <w:pict>
                <v:line id="Line 2" o:spid="_x0000_s1026" style="position:absolute;left:0;text-align:left;z-index:251658240;visibility:visible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EE10ED" w:rsidRDefault="00EE10ED" w:rsidP="00DE1E50">
            <w:pPr>
              <w:spacing w:line="360" w:lineRule="auto"/>
            </w:pPr>
          </w:p>
        </w:tc>
        <w:tc>
          <w:tcPr>
            <w:tcW w:w="3969" w:type="dxa"/>
            <w:vAlign w:val="bottom"/>
          </w:tcPr>
          <w:p w:rsidR="00EE10ED" w:rsidRDefault="00EE10ED" w:rsidP="00DE1E5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EE10ED" w:rsidRPr="00BA7170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EE10ED" w:rsidRPr="00BA7170" w:rsidRDefault="00EE10ED" w:rsidP="00B83536">
            <w:pPr>
              <w:spacing w:line="360" w:lineRule="auto"/>
              <w:jc w:val="center"/>
              <w:rPr>
                <w:b/>
                <w:bCs/>
                <w:u w:val="single"/>
              </w:rPr>
            </w:pPr>
            <w:r w:rsidRPr="00BA7170">
              <w:rPr>
                <w:b/>
                <w:bCs/>
                <w:lang w:val="ba-RU"/>
              </w:rPr>
              <w:t>Ҡ А Р А Р</w:t>
            </w:r>
            <w:r w:rsidRPr="00BA7170">
              <w:rPr>
                <w:b/>
                <w:bCs/>
                <w:u w:val="single"/>
              </w:rPr>
              <w:t xml:space="preserve"> </w:t>
            </w:r>
          </w:p>
          <w:p w:rsidR="00EE10ED" w:rsidRPr="00BA7170" w:rsidRDefault="00EE10ED" w:rsidP="00C0380A">
            <w:pPr>
              <w:spacing w:line="360" w:lineRule="auto"/>
              <w:jc w:val="center"/>
              <w:rPr>
                <w:rFonts w:ascii="Bash" w:hAnsi="Bash" w:cs="Bash"/>
                <w:b/>
                <w:bCs/>
                <w:noProof/>
                <w:spacing w:val="-20"/>
                <w:sz w:val="20"/>
                <w:szCs w:val="20"/>
                <w:u w:val="single"/>
              </w:rPr>
            </w:pPr>
            <w:r w:rsidRPr="00BA7170">
              <w:rPr>
                <w:b/>
                <w:bCs/>
                <w:sz w:val="28"/>
                <w:szCs w:val="28"/>
                <w:u w:val="single"/>
              </w:rPr>
              <w:t>«</w:t>
            </w:r>
            <w:r>
              <w:rPr>
                <w:b/>
                <w:bCs/>
                <w:sz w:val="28"/>
                <w:szCs w:val="28"/>
                <w:u w:val="single"/>
              </w:rPr>
              <w:t>13</w:t>
            </w:r>
            <w:r w:rsidRPr="00BA7170">
              <w:rPr>
                <w:b/>
                <w:bCs/>
                <w:sz w:val="28"/>
                <w:szCs w:val="28"/>
                <w:u w:val="single"/>
              </w:rPr>
              <w:t xml:space="preserve">» </w:t>
            </w:r>
            <w:r>
              <w:rPr>
                <w:b/>
                <w:bCs/>
                <w:sz w:val="28"/>
                <w:szCs w:val="28"/>
                <w:u w:val="single"/>
              </w:rPr>
              <w:t>июль</w:t>
            </w:r>
            <w:r w:rsidRPr="00BA7170">
              <w:rPr>
                <w:b/>
                <w:bCs/>
                <w:sz w:val="28"/>
                <w:szCs w:val="28"/>
                <w:u w:val="single"/>
              </w:rPr>
              <w:t xml:space="preserve"> 202</w:t>
            </w:r>
            <w:r>
              <w:rPr>
                <w:b/>
                <w:bCs/>
                <w:sz w:val="28"/>
                <w:szCs w:val="28"/>
                <w:u w:val="single"/>
              </w:rPr>
              <w:t>6</w:t>
            </w:r>
            <w:r w:rsidRPr="00BA7170">
              <w:rPr>
                <w:b/>
                <w:bCs/>
                <w:sz w:val="28"/>
                <w:szCs w:val="28"/>
                <w:u w:val="single"/>
              </w:rPr>
              <w:t xml:space="preserve"> й.</w:t>
            </w:r>
          </w:p>
        </w:tc>
        <w:tc>
          <w:tcPr>
            <w:tcW w:w="1701" w:type="dxa"/>
          </w:tcPr>
          <w:p w:rsidR="00EE10ED" w:rsidRPr="00BA7170" w:rsidRDefault="00EE10ED" w:rsidP="00DE1E50">
            <w:pPr>
              <w:spacing w:line="360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  <w:p w:rsidR="00EE10ED" w:rsidRPr="00BA7170" w:rsidRDefault="00EE10ED" w:rsidP="00C0380A">
            <w:pPr>
              <w:spacing w:line="360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BA7170">
              <w:rPr>
                <w:b/>
                <w:bCs/>
                <w:sz w:val="28"/>
                <w:szCs w:val="28"/>
                <w:u w:val="single"/>
              </w:rPr>
              <w:t>№</w:t>
            </w:r>
            <w:r>
              <w:rPr>
                <w:b/>
                <w:bCs/>
                <w:sz w:val="28"/>
                <w:szCs w:val="28"/>
                <w:u w:val="single"/>
              </w:rPr>
              <w:t xml:space="preserve"> 201</w:t>
            </w:r>
          </w:p>
        </w:tc>
        <w:tc>
          <w:tcPr>
            <w:tcW w:w="3969" w:type="dxa"/>
          </w:tcPr>
          <w:p w:rsidR="00EE10ED" w:rsidRPr="00BA7170" w:rsidRDefault="00EE10ED" w:rsidP="00DE1E50">
            <w:pPr>
              <w:spacing w:line="360" w:lineRule="auto"/>
              <w:jc w:val="center"/>
              <w:rPr>
                <w:b/>
                <w:bCs/>
              </w:rPr>
            </w:pPr>
            <w:r w:rsidRPr="00BA7170">
              <w:rPr>
                <w:b/>
                <w:bCs/>
              </w:rPr>
              <w:t>ПОСТАНОВЛЕНИЕ</w:t>
            </w:r>
          </w:p>
          <w:p w:rsidR="00EE10ED" w:rsidRPr="00BA7170" w:rsidRDefault="00EE10ED" w:rsidP="00C0380A">
            <w:pPr>
              <w:spacing w:line="360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BA7170">
              <w:rPr>
                <w:b/>
                <w:bCs/>
                <w:sz w:val="28"/>
                <w:szCs w:val="28"/>
                <w:u w:val="single"/>
              </w:rPr>
              <w:t>«</w:t>
            </w:r>
            <w:r>
              <w:rPr>
                <w:b/>
                <w:bCs/>
                <w:sz w:val="28"/>
                <w:szCs w:val="28"/>
                <w:u w:val="single"/>
              </w:rPr>
              <w:t>13</w:t>
            </w:r>
            <w:r w:rsidRPr="00BA7170">
              <w:rPr>
                <w:b/>
                <w:bCs/>
                <w:sz w:val="28"/>
                <w:szCs w:val="28"/>
                <w:u w:val="single"/>
              </w:rPr>
              <w:t xml:space="preserve">» </w:t>
            </w:r>
            <w:r>
              <w:rPr>
                <w:b/>
                <w:bCs/>
                <w:sz w:val="28"/>
                <w:szCs w:val="28"/>
                <w:u w:val="single"/>
              </w:rPr>
              <w:t>июля</w:t>
            </w:r>
            <w:r w:rsidRPr="00BA7170">
              <w:rPr>
                <w:b/>
                <w:bCs/>
                <w:sz w:val="28"/>
                <w:szCs w:val="28"/>
                <w:u w:val="single"/>
              </w:rPr>
              <w:t xml:space="preserve"> 202</w:t>
            </w:r>
            <w:r>
              <w:rPr>
                <w:b/>
                <w:bCs/>
                <w:sz w:val="28"/>
                <w:szCs w:val="28"/>
                <w:u w:val="single"/>
              </w:rPr>
              <w:t>6</w:t>
            </w:r>
            <w:r w:rsidRPr="00BA7170">
              <w:rPr>
                <w:b/>
                <w:bCs/>
                <w:sz w:val="28"/>
                <w:szCs w:val="28"/>
                <w:u w:val="single"/>
              </w:rPr>
              <w:t xml:space="preserve"> г.</w:t>
            </w:r>
            <w:r w:rsidRPr="00BA7170">
              <w:rPr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EE10ED" w:rsidRDefault="00EE10ED" w:rsidP="00B05B6A">
      <w:pPr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tblpX="129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64"/>
      </w:tblGrid>
      <w:tr w:rsidR="00EE10ED" w:rsidRPr="00DC7DE1">
        <w:trPr>
          <w:trHeight w:val="721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:rsidR="00EE10ED" w:rsidRPr="00C773CB" w:rsidRDefault="00EE10ED" w:rsidP="00AB60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муниципальную программу «Формирование современной городской среды на территории городского поселения г.Бирск МР Бирский район РБ на 2026-2028 годы» </w:t>
            </w:r>
          </w:p>
        </w:tc>
      </w:tr>
    </w:tbl>
    <w:p w:rsidR="00EE10ED" w:rsidRDefault="00EE10ED" w:rsidP="00AB604F">
      <w:pPr>
        <w:tabs>
          <w:tab w:val="left" w:pos="0"/>
          <w:tab w:val="left" w:pos="5400"/>
        </w:tabs>
        <w:ind w:firstLine="720"/>
        <w:jc w:val="both"/>
        <w:rPr>
          <w:sz w:val="28"/>
          <w:szCs w:val="28"/>
        </w:rPr>
      </w:pPr>
    </w:p>
    <w:p w:rsidR="00EE10ED" w:rsidRPr="00326D6F" w:rsidRDefault="00EE10ED" w:rsidP="00AB604F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Р</w:t>
      </w:r>
      <w:r w:rsidRPr="00903B34">
        <w:rPr>
          <w:sz w:val="28"/>
          <w:szCs w:val="28"/>
        </w:rPr>
        <w:t xml:space="preserve">уководствуясь Федеральным законом от 06.10.2003 года № 131-ФЗ  «Об общих принципах организации местного самоуправления в Российской Федерации», </w:t>
      </w:r>
      <w:r w:rsidRPr="00B71E12">
        <w:rPr>
          <w:sz w:val="28"/>
          <w:szCs w:val="28"/>
        </w:rPr>
        <w:t>постановлением Правительства Российской</w:t>
      </w:r>
      <w:r>
        <w:rPr>
          <w:sz w:val="28"/>
          <w:szCs w:val="28"/>
        </w:rPr>
        <w:t xml:space="preserve"> Федерации от 10.02.2017 года №</w:t>
      </w:r>
      <w:r w:rsidRPr="00B71E12">
        <w:rPr>
          <w:sz w:val="28"/>
          <w:szCs w:val="28"/>
        </w:rPr>
        <w:t xml:space="preserve">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постановлением Правительства Республики Башкортостан от 15.03.2017 года №88 «О реализации постановления Правительства Российской Федерации от 10.02.2017 года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постановлением Правительства Республики Башкортостан от </w:t>
      </w:r>
      <w:r>
        <w:rPr>
          <w:sz w:val="28"/>
          <w:szCs w:val="28"/>
        </w:rPr>
        <w:t>13.02.2019 года №6</w:t>
      </w:r>
      <w:r w:rsidRPr="00B71E12">
        <w:rPr>
          <w:sz w:val="28"/>
          <w:szCs w:val="28"/>
        </w:rPr>
        <w:t>8</w:t>
      </w:r>
      <w:r>
        <w:rPr>
          <w:sz w:val="28"/>
          <w:szCs w:val="28"/>
        </w:rPr>
        <w:t xml:space="preserve"> «Об утверждении порядка предоставления субсидий из бюджета</w:t>
      </w:r>
      <w:r w:rsidRPr="008B3236">
        <w:rPr>
          <w:sz w:val="28"/>
          <w:szCs w:val="28"/>
        </w:rPr>
        <w:t xml:space="preserve"> </w:t>
      </w:r>
      <w:r w:rsidRPr="00B71E12">
        <w:rPr>
          <w:sz w:val="28"/>
          <w:szCs w:val="28"/>
        </w:rPr>
        <w:t>Республики Башкортостан</w:t>
      </w:r>
      <w:r>
        <w:rPr>
          <w:sz w:val="28"/>
          <w:szCs w:val="28"/>
        </w:rPr>
        <w:t xml:space="preserve"> бюджетам муниципальных районов и городских округов</w:t>
      </w:r>
      <w:r w:rsidRPr="008B3236">
        <w:rPr>
          <w:sz w:val="28"/>
          <w:szCs w:val="28"/>
        </w:rPr>
        <w:t xml:space="preserve"> </w:t>
      </w:r>
      <w:r w:rsidRPr="00B71E12">
        <w:rPr>
          <w:sz w:val="28"/>
          <w:szCs w:val="28"/>
        </w:rPr>
        <w:t>Республики Башкортостан</w:t>
      </w:r>
      <w:r>
        <w:rPr>
          <w:sz w:val="28"/>
          <w:szCs w:val="28"/>
        </w:rPr>
        <w:t xml:space="preserve">   распоряжением </w:t>
      </w:r>
      <w:r w:rsidRPr="00B71E12">
        <w:rPr>
          <w:sz w:val="28"/>
          <w:szCs w:val="28"/>
        </w:rPr>
        <w:t xml:space="preserve">Правительства Республики Башкортостан от </w:t>
      </w:r>
      <w:r>
        <w:rPr>
          <w:sz w:val="28"/>
          <w:szCs w:val="28"/>
        </w:rPr>
        <w:t>13.02.2019 года №107-р,</w:t>
      </w:r>
    </w:p>
    <w:p w:rsidR="00EE10ED" w:rsidRPr="00C612B7" w:rsidRDefault="00EE10ED" w:rsidP="00986EC4">
      <w:pPr>
        <w:ind w:firstLine="567"/>
        <w:jc w:val="both"/>
        <w:rPr>
          <w:sz w:val="28"/>
          <w:szCs w:val="28"/>
        </w:rPr>
      </w:pPr>
      <w:r w:rsidRPr="00C612B7">
        <w:rPr>
          <w:sz w:val="28"/>
          <w:szCs w:val="28"/>
        </w:rPr>
        <w:t>ПОСТАНОВЛЯЮ:</w:t>
      </w:r>
    </w:p>
    <w:p w:rsidR="00EE10ED" w:rsidRDefault="00EE10ED" w:rsidP="003C5956">
      <w:pPr>
        <w:pStyle w:val="NormalWeb"/>
        <w:numPr>
          <w:ilvl w:val="0"/>
          <w:numId w:val="17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Внести изменения в </w:t>
      </w:r>
      <w:r w:rsidRPr="00516D2D">
        <w:rPr>
          <w:rFonts w:ascii="Times New Roman" w:hAnsi="Times New Roman" w:cs="Times New Roman"/>
          <w:sz w:val="28"/>
          <w:szCs w:val="28"/>
        </w:rPr>
        <w:t>муниципальную программу «Формирование современной городской среды на территории городского поселения город Бирск муниципального района Бирский район</w:t>
      </w:r>
      <w:r>
        <w:rPr>
          <w:rFonts w:ascii="Times New Roman" w:hAnsi="Times New Roman" w:cs="Times New Roman"/>
          <w:sz w:val="28"/>
          <w:szCs w:val="28"/>
        </w:rPr>
        <w:t xml:space="preserve"> Республики Башкортостан на 2026-2028</w:t>
      </w:r>
      <w:r w:rsidRPr="00516D2D">
        <w:rPr>
          <w:rFonts w:ascii="Times New Roman" w:hAnsi="Times New Roman" w:cs="Times New Roman"/>
          <w:sz w:val="28"/>
          <w:szCs w:val="28"/>
        </w:rPr>
        <w:t>гг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16D2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утвержденную постановлением администрации</w:t>
      </w:r>
      <w:r w:rsidRPr="00B71E12">
        <w:rPr>
          <w:rFonts w:ascii="Times New Roman" w:hAnsi="Times New Roman" w:cs="Times New Roman"/>
          <w:sz w:val="28"/>
          <w:szCs w:val="28"/>
        </w:rPr>
        <w:t xml:space="preserve"> </w:t>
      </w:r>
      <w:r w:rsidRPr="00516D2D">
        <w:rPr>
          <w:rFonts w:ascii="Times New Roman" w:hAnsi="Times New Roman" w:cs="Times New Roman"/>
          <w:sz w:val="28"/>
          <w:szCs w:val="28"/>
        </w:rPr>
        <w:t>городского поселения город Бирск муниципального района Бирский район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от 26.12.2025 г. №496 (с изменениями и дополнениями), изложив в новой редакции:</w:t>
      </w:r>
    </w:p>
    <w:p w:rsidR="00EE10ED" w:rsidRPr="00516D2D" w:rsidRDefault="00EE10ED" w:rsidP="003C59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приложение №4 муниципальной программы</w:t>
      </w:r>
      <w:r w:rsidRPr="000243E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925FE5">
        <w:rPr>
          <w:sz w:val="28"/>
          <w:szCs w:val="28"/>
        </w:rPr>
        <w:t xml:space="preserve">Перечень </w:t>
      </w:r>
      <w:r>
        <w:rPr>
          <w:sz w:val="28"/>
          <w:szCs w:val="28"/>
        </w:rPr>
        <w:t xml:space="preserve">общественных </w:t>
      </w:r>
      <w:r w:rsidRPr="00925FE5">
        <w:rPr>
          <w:sz w:val="28"/>
          <w:szCs w:val="28"/>
        </w:rPr>
        <w:t>территорий</w:t>
      </w:r>
      <w:r>
        <w:rPr>
          <w:sz w:val="28"/>
          <w:szCs w:val="28"/>
        </w:rPr>
        <w:t xml:space="preserve"> </w:t>
      </w:r>
      <w:r w:rsidRPr="00925FE5">
        <w:rPr>
          <w:sz w:val="28"/>
          <w:szCs w:val="28"/>
        </w:rPr>
        <w:t xml:space="preserve"> к благоустройству в рамках реализации муниципальной программы «Формирование современной городской среды на территории городского поселения город Бирск муниципального района Бирский район</w:t>
      </w:r>
      <w:r>
        <w:rPr>
          <w:sz w:val="28"/>
          <w:szCs w:val="28"/>
        </w:rPr>
        <w:t xml:space="preserve"> Республики Башкортостан на 2026-2028</w:t>
      </w:r>
      <w:r w:rsidRPr="00925FE5">
        <w:rPr>
          <w:sz w:val="28"/>
          <w:szCs w:val="28"/>
        </w:rPr>
        <w:t>гг»</w:t>
      </w:r>
      <w:r>
        <w:rPr>
          <w:sz w:val="28"/>
          <w:szCs w:val="28"/>
        </w:rPr>
        <w:t>, согласно приложения №4.</w:t>
      </w:r>
    </w:p>
    <w:p w:rsidR="00EE10ED" w:rsidRPr="00FD7D7D" w:rsidRDefault="00EE10ED" w:rsidP="00AB604F">
      <w:pPr>
        <w:pStyle w:val="NormalWeb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D7D7D">
        <w:rPr>
          <w:rFonts w:ascii="Times New Roman" w:hAnsi="Times New Roman" w:cs="Times New Roman"/>
          <w:sz w:val="28"/>
          <w:szCs w:val="28"/>
        </w:rPr>
        <w:t>Постановление разместить на официальном сайте администрации муниципального района Бирский район Республики Башкортостан в разделе «Городская среда» и на официальном сайте Администрации городского поселения город Бирск Республики Башкортостан</w:t>
      </w:r>
    </w:p>
    <w:p w:rsidR="00EE10ED" w:rsidRDefault="00EE10ED" w:rsidP="00AB604F">
      <w:pPr>
        <w:pStyle w:val="NormalWeb"/>
        <w:tabs>
          <w:tab w:val="left" w:pos="0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27590">
        <w:rPr>
          <w:rFonts w:ascii="Times New Roman" w:hAnsi="Times New Roman" w:cs="Times New Roman"/>
          <w:sz w:val="28"/>
          <w:szCs w:val="28"/>
        </w:rPr>
        <w:t>. Постановление разместить на официальном сайте администрации городского поселения город Бирск муниципального района Бирский район  Республики Башкортостан.</w:t>
      </w:r>
      <w:r w:rsidRPr="00AB60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10ED" w:rsidRPr="00AB604F" w:rsidRDefault="00EE10ED" w:rsidP="00AB604F">
      <w:pPr>
        <w:pStyle w:val="NormalWeb"/>
        <w:tabs>
          <w:tab w:val="left" w:pos="0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D7D7D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</w:t>
      </w:r>
      <w:r w:rsidRPr="00516D2D">
        <w:rPr>
          <w:rFonts w:ascii="Times New Roman" w:hAnsi="Times New Roman" w:cs="Times New Roman"/>
          <w:sz w:val="28"/>
          <w:szCs w:val="28"/>
        </w:rPr>
        <w:t xml:space="preserve"> оставляю за собой.  </w:t>
      </w:r>
    </w:p>
    <w:p w:rsidR="00EE10ED" w:rsidRDefault="00EE10ED" w:rsidP="00527590">
      <w:pPr>
        <w:pStyle w:val="NormalWeb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ED" w:rsidRPr="00DA61A9" w:rsidRDefault="00EE10ED" w:rsidP="00E20327">
      <w:pPr>
        <w:ind w:right="45" w:firstLine="700"/>
        <w:jc w:val="both"/>
        <w:rPr>
          <w:sz w:val="25"/>
          <w:szCs w:val="25"/>
        </w:rPr>
      </w:pPr>
    </w:p>
    <w:p w:rsidR="00EE10ED" w:rsidRDefault="00EE10ED" w:rsidP="00DA61A9">
      <w:pPr>
        <w:tabs>
          <w:tab w:val="left" w:pos="567"/>
        </w:tabs>
        <w:ind w:right="45"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1C5FC4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1C5FC4">
        <w:rPr>
          <w:sz w:val="28"/>
          <w:szCs w:val="28"/>
        </w:rPr>
        <w:t xml:space="preserve"> администрации                                   </w:t>
      </w:r>
      <w:r>
        <w:rPr>
          <w:sz w:val="28"/>
          <w:szCs w:val="28"/>
        </w:rPr>
        <w:t xml:space="preserve">             </w:t>
      </w:r>
      <w:r w:rsidRPr="001C5FC4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Ю.А.Иванов</w:t>
      </w:r>
    </w:p>
    <w:p w:rsidR="00EE10ED" w:rsidRDefault="00EE10ED" w:rsidP="00DA61A9">
      <w:pPr>
        <w:tabs>
          <w:tab w:val="left" w:pos="567"/>
        </w:tabs>
        <w:ind w:right="45" w:firstLine="567"/>
        <w:jc w:val="both"/>
        <w:rPr>
          <w:sz w:val="28"/>
          <w:szCs w:val="28"/>
        </w:rPr>
      </w:pPr>
    </w:p>
    <w:p w:rsidR="00EE10ED" w:rsidRDefault="00EE10ED" w:rsidP="00DA61A9">
      <w:pPr>
        <w:tabs>
          <w:tab w:val="left" w:pos="567"/>
        </w:tabs>
        <w:ind w:right="45" w:firstLine="567"/>
        <w:jc w:val="both"/>
        <w:rPr>
          <w:sz w:val="28"/>
          <w:szCs w:val="28"/>
        </w:rPr>
      </w:pPr>
    </w:p>
    <w:p w:rsidR="00EE10ED" w:rsidRDefault="00EE10ED" w:rsidP="00DA61A9">
      <w:pPr>
        <w:tabs>
          <w:tab w:val="left" w:pos="567"/>
        </w:tabs>
        <w:ind w:right="45" w:firstLine="567"/>
        <w:jc w:val="both"/>
        <w:rPr>
          <w:sz w:val="28"/>
          <w:szCs w:val="28"/>
        </w:rPr>
      </w:pPr>
    </w:p>
    <w:p w:rsidR="00EE10ED" w:rsidRDefault="00EE10ED" w:rsidP="003C5956">
      <w:pPr>
        <w:ind w:firstLine="709"/>
        <w:rPr>
          <w:rStyle w:val="a"/>
          <w:b w:val="0"/>
          <w:bCs w:val="0"/>
          <w:sz w:val="28"/>
          <w:szCs w:val="28"/>
        </w:rPr>
      </w:pPr>
    </w:p>
    <w:p w:rsidR="00EE10ED" w:rsidRDefault="00EE10ED" w:rsidP="00DA61A9">
      <w:pPr>
        <w:tabs>
          <w:tab w:val="left" w:pos="567"/>
        </w:tabs>
        <w:ind w:right="45" w:firstLine="567"/>
        <w:jc w:val="both"/>
        <w:rPr>
          <w:sz w:val="28"/>
          <w:szCs w:val="28"/>
        </w:rPr>
      </w:pPr>
    </w:p>
    <w:p w:rsidR="00EE10ED" w:rsidRDefault="00EE10ED" w:rsidP="00DA61A9">
      <w:pPr>
        <w:tabs>
          <w:tab w:val="left" w:pos="567"/>
        </w:tabs>
        <w:ind w:right="45" w:firstLine="567"/>
        <w:jc w:val="both"/>
        <w:rPr>
          <w:sz w:val="28"/>
          <w:szCs w:val="28"/>
        </w:rPr>
      </w:pPr>
    </w:p>
    <w:p w:rsidR="00EE10ED" w:rsidRDefault="00EE10ED" w:rsidP="00DA61A9">
      <w:pPr>
        <w:tabs>
          <w:tab w:val="left" w:pos="567"/>
        </w:tabs>
        <w:ind w:right="45" w:firstLine="567"/>
        <w:jc w:val="both"/>
        <w:rPr>
          <w:sz w:val="28"/>
          <w:szCs w:val="28"/>
        </w:rPr>
      </w:pPr>
    </w:p>
    <w:p w:rsidR="00EE10ED" w:rsidRDefault="00EE10ED" w:rsidP="00DA61A9">
      <w:pPr>
        <w:tabs>
          <w:tab w:val="left" w:pos="567"/>
        </w:tabs>
        <w:ind w:right="45" w:firstLine="567"/>
        <w:jc w:val="both"/>
        <w:rPr>
          <w:sz w:val="28"/>
          <w:szCs w:val="28"/>
        </w:rPr>
      </w:pPr>
    </w:p>
    <w:p w:rsidR="00EE10ED" w:rsidRDefault="00EE10ED" w:rsidP="00361109">
      <w:pPr>
        <w:tabs>
          <w:tab w:val="left" w:pos="567"/>
        </w:tabs>
        <w:ind w:right="45"/>
        <w:jc w:val="both"/>
        <w:rPr>
          <w:sz w:val="28"/>
          <w:szCs w:val="28"/>
        </w:rPr>
      </w:pPr>
    </w:p>
    <w:p w:rsidR="00EE10ED" w:rsidRDefault="00EE10ED" w:rsidP="00361109">
      <w:pPr>
        <w:tabs>
          <w:tab w:val="left" w:pos="567"/>
        </w:tabs>
        <w:ind w:right="45"/>
        <w:jc w:val="both"/>
        <w:rPr>
          <w:sz w:val="28"/>
          <w:szCs w:val="28"/>
        </w:rPr>
      </w:pPr>
    </w:p>
    <w:p w:rsidR="00EE10ED" w:rsidRDefault="00EE10ED" w:rsidP="00361109">
      <w:pPr>
        <w:tabs>
          <w:tab w:val="left" w:pos="567"/>
        </w:tabs>
        <w:ind w:right="45"/>
        <w:jc w:val="both"/>
        <w:rPr>
          <w:sz w:val="28"/>
          <w:szCs w:val="28"/>
        </w:rPr>
      </w:pPr>
    </w:p>
    <w:p w:rsidR="00EE10ED" w:rsidRDefault="00EE10ED" w:rsidP="00DA61A9">
      <w:pPr>
        <w:tabs>
          <w:tab w:val="left" w:pos="567"/>
        </w:tabs>
        <w:ind w:right="45" w:firstLine="567"/>
        <w:jc w:val="both"/>
        <w:rPr>
          <w:sz w:val="28"/>
          <w:szCs w:val="28"/>
        </w:rPr>
      </w:pPr>
    </w:p>
    <w:p w:rsidR="00EE10ED" w:rsidRDefault="00EE10ED" w:rsidP="00D05169">
      <w:pPr>
        <w:tabs>
          <w:tab w:val="left" w:pos="567"/>
        </w:tabs>
        <w:ind w:right="45"/>
        <w:jc w:val="both"/>
        <w:rPr>
          <w:sz w:val="28"/>
          <w:szCs w:val="28"/>
        </w:rPr>
      </w:pPr>
    </w:p>
    <w:p w:rsidR="00EE10ED" w:rsidRDefault="00EE10ED" w:rsidP="00D05169">
      <w:pPr>
        <w:tabs>
          <w:tab w:val="left" w:pos="567"/>
        </w:tabs>
        <w:ind w:right="45"/>
        <w:jc w:val="both"/>
        <w:rPr>
          <w:sz w:val="28"/>
          <w:szCs w:val="28"/>
        </w:rPr>
      </w:pPr>
    </w:p>
    <w:p w:rsidR="00EE10ED" w:rsidRDefault="00EE10ED" w:rsidP="003C5956">
      <w:pPr>
        <w:jc w:val="right"/>
        <w:rPr>
          <w:b/>
          <w:bCs/>
        </w:rPr>
      </w:pPr>
      <w:r>
        <w:rPr>
          <w:b/>
          <w:bCs/>
        </w:rPr>
        <w:t xml:space="preserve">Приложение № 4 </w:t>
      </w:r>
    </w:p>
    <w:p w:rsidR="00EE10ED" w:rsidRDefault="00EE10ED" w:rsidP="003C5956">
      <w:pPr>
        <w:jc w:val="right"/>
        <w:rPr>
          <w:b/>
          <w:bCs/>
        </w:rPr>
      </w:pPr>
      <w:r>
        <w:rPr>
          <w:b/>
          <w:bCs/>
        </w:rPr>
        <w:t>к муниципальной программе</w:t>
      </w:r>
    </w:p>
    <w:p w:rsidR="00EE10ED" w:rsidRDefault="00EE10ED" w:rsidP="003C5956">
      <w:pPr>
        <w:jc w:val="right"/>
        <w:rPr>
          <w:b/>
          <w:bCs/>
        </w:rPr>
      </w:pPr>
      <w:r>
        <w:rPr>
          <w:b/>
          <w:bCs/>
        </w:rPr>
        <w:t xml:space="preserve"> «Формирование современной городской среды на</w:t>
      </w:r>
    </w:p>
    <w:p w:rsidR="00EE10ED" w:rsidRDefault="00EE10ED" w:rsidP="003C5956">
      <w:pPr>
        <w:jc w:val="right"/>
        <w:rPr>
          <w:b/>
          <w:bCs/>
        </w:rPr>
      </w:pPr>
      <w:r>
        <w:rPr>
          <w:b/>
          <w:bCs/>
        </w:rPr>
        <w:t xml:space="preserve"> территории городского поселения город Бирск</w:t>
      </w:r>
    </w:p>
    <w:p w:rsidR="00EE10ED" w:rsidRDefault="00EE10ED" w:rsidP="003C5956">
      <w:pPr>
        <w:jc w:val="right"/>
        <w:rPr>
          <w:b/>
          <w:bCs/>
        </w:rPr>
      </w:pPr>
      <w:r>
        <w:rPr>
          <w:b/>
          <w:bCs/>
        </w:rPr>
        <w:t xml:space="preserve"> муниципального района Бирский район</w:t>
      </w:r>
    </w:p>
    <w:p w:rsidR="00EE10ED" w:rsidRDefault="00EE10ED" w:rsidP="003C5956">
      <w:pPr>
        <w:jc w:val="right"/>
        <w:rPr>
          <w:b/>
          <w:bCs/>
        </w:rPr>
      </w:pPr>
      <w:r>
        <w:rPr>
          <w:b/>
          <w:bCs/>
        </w:rPr>
        <w:t xml:space="preserve"> РБ на 2026-2028 гг.</w:t>
      </w:r>
    </w:p>
    <w:p w:rsidR="00EE10ED" w:rsidRDefault="00EE10ED" w:rsidP="003C5956">
      <w:pPr>
        <w:jc w:val="center"/>
        <w:rPr>
          <w:b/>
          <w:bCs/>
        </w:rPr>
      </w:pPr>
      <w:r w:rsidRPr="004D0766">
        <w:rPr>
          <w:b/>
          <w:bCs/>
        </w:rPr>
        <w:t>Благоустройство общественных территорий</w:t>
      </w:r>
    </w:p>
    <w:tbl>
      <w:tblPr>
        <w:tblW w:w="4902" w:type="pct"/>
        <w:tblInd w:w="-106" w:type="dxa"/>
        <w:tblLayout w:type="fixed"/>
        <w:tblLook w:val="00A0"/>
      </w:tblPr>
      <w:tblGrid>
        <w:gridCol w:w="521"/>
        <w:gridCol w:w="1596"/>
        <w:gridCol w:w="1433"/>
        <w:gridCol w:w="2103"/>
        <w:gridCol w:w="1266"/>
        <w:gridCol w:w="1850"/>
        <w:gridCol w:w="6"/>
        <w:gridCol w:w="1163"/>
      </w:tblGrid>
      <w:tr w:rsidR="00EE10ED" w:rsidRPr="0039360E">
        <w:trPr>
          <w:trHeight w:val="300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10ED" w:rsidRPr="0093609A" w:rsidRDefault="00EE10ED" w:rsidP="005B4E92">
            <w:pPr>
              <w:jc w:val="center"/>
              <w:rPr>
                <w:color w:val="000000"/>
              </w:rPr>
            </w:pPr>
            <w:r w:rsidRPr="0093609A">
              <w:rPr>
                <w:color w:val="000000"/>
              </w:rPr>
              <w:t>№ п/п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10ED" w:rsidRPr="0093609A" w:rsidRDefault="00EE10ED" w:rsidP="005B4E92">
            <w:pPr>
              <w:jc w:val="center"/>
              <w:rPr>
                <w:color w:val="000000"/>
              </w:rPr>
            </w:pPr>
            <w:r w:rsidRPr="0093609A">
              <w:rPr>
                <w:color w:val="000000"/>
              </w:rPr>
              <w:t>Наименование объекта</w:t>
            </w:r>
          </w:p>
        </w:tc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10ED" w:rsidRPr="0093609A" w:rsidRDefault="00EE10ED" w:rsidP="005B4E92">
            <w:pPr>
              <w:jc w:val="center"/>
              <w:rPr>
                <w:color w:val="000000"/>
              </w:rPr>
            </w:pPr>
            <w:r w:rsidRPr="0093609A">
              <w:rPr>
                <w:color w:val="000000"/>
              </w:rPr>
              <w:t>Адрес местонахождения объекта</w:t>
            </w:r>
          </w:p>
        </w:tc>
        <w:tc>
          <w:tcPr>
            <w:tcW w:w="3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10ED" w:rsidRDefault="00EE10ED" w:rsidP="005B4E92">
            <w:pPr>
              <w:jc w:val="center"/>
              <w:rPr>
                <w:color w:val="000000"/>
              </w:rPr>
            </w:pPr>
            <w:r w:rsidRPr="0093609A">
              <w:rPr>
                <w:color w:val="000000"/>
              </w:rPr>
              <w:t>Вид проводимых мероприятий (указать какой вид благоустройства)</w:t>
            </w:r>
          </w:p>
          <w:p w:rsidR="00EE10ED" w:rsidRPr="0093609A" w:rsidRDefault="00EE10ED" w:rsidP="005B4E92">
            <w:pPr>
              <w:jc w:val="center"/>
              <w:rPr>
                <w:color w:val="000000"/>
              </w:rPr>
            </w:pPr>
          </w:p>
        </w:tc>
        <w:tc>
          <w:tcPr>
            <w:tcW w:w="6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0ED" w:rsidRPr="0093609A" w:rsidRDefault="00EE10ED" w:rsidP="005B4E92">
            <w:pPr>
              <w:jc w:val="center"/>
              <w:rPr>
                <w:color w:val="000000"/>
              </w:rPr>
            </w:pPr>
            <w:r w:rsidRPr="0093609A">
              <w:rPr>
                <w:color w:val="000000"/>
              </w:rPr>
              <w:t xml:space="preserve">Планируемый объем финансирования, </w:t>
            </w:r>
          </w:p>
          <w:p w:rsidR="00EE10ED" w:rsidRPr="0093609A" w:rsidRDefault="00EE10ED" w:rsidP="005B4E92">
            <w:pPr>
              <w:jc w:val="center"/>
              <w:rPr>
                <w:color w:val="000000"/>
              </w:rPr>
            </w:pPr>
            <w:r w:rsidRPr="0093609A">
              <w:rPr>
                <w:color w:val="000000"/>
              </w:rPr>
              <w:t>тыс. рублей</w:t>
            </w:r>
          </w:p>
        </w:tc>
      </w:tr>
      <w:tr w:rsidR="00EE10ED" w:rsidRPr="0039360E">
        <w:trPr>
          <w:trHeight w:val="654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10ED" w:rsidRPr="0093609A" w:rsidRDefault="00EE10ED" w:rsidP="005B4E92">
            <w:pPr>
              <w:jc w:val="center"/>
              <w:rPr>
                <w:color w:val="000000"/>
              </w:rPr>
            </w:pPr>
          </w:p>
        </w:tc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10ED" w:rsidRPr="0093609A" w:rsidRDefault="00EE10ED" w:rsidP="005B4E92">
            <w:pPr>
              <w:jc w:val="center"/>
              <w:rPr>
                <w:color w:val="000000"/>
              </w:rPr>
            </w:pPr>
          </w:p>
        </w:tc>
        <w:tc>
          <w:tcPr>
            <w:tcW w:w="2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10ED" w:rsidRPr="0093609A" w:rsidRDefault="00EE10ED" w:rsidP="005B4E92">
            <w:pPr>
              <w:jc w:val="center"/>
              <w:rPr>
                <w:color w:val="000000"/>
              </w:rPr>
            </w:pPr>
          </w:p>
        </w:tc>
        <w:tc>
          <w:tcPr>
            <w:tcW w:w="3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10ED" w:rsidRPr="0093609A" w:rsidRDefault="00EE10ED" w:rsidP="005B4E92">
            <w:pPr>
              <w:jc w:val="center"/>
              <w:rPr>
                <w:color w:val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EE10ED" w:rsidRPr="0093609A" w:rsidRDefault="00EE10ED" w:rsidP="005B4E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2874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EE10ED" w:rsidRPr="0093609A" w:rsidRDefault="00EE10ED" w:rsidP="005B4E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2027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EE10ED" w:rsidRPr="0093609A" w:rsidRDefault="00EE10ED" w:rsidP="005B4E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2028</w:t>
            </w:r>
          </w:p>
        </w:tc>
      </w:tr>
      <w:tr w:rsidR="00EE10ED" w:rsidRPr="0039360E">
        <w:trPr>
          <w:trHeight w:val="30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10ED" w:rsidRPr="0093609A" w:rsidRDefault="00EE10ED" w:rsidP="005B4E92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10ED" w:rsidRPr="00772F30" w:rsidRDefault="00EE10ED" w:rsidP="005B4E92">
            <w:pPr>
              <w:rPr>
                <w:color w:val="000000"/>
              </w:rPr>
            </w:pPr>
            <w:r w:rsidRPr="00772F30">
              <w:rPr>
                <w:color w:val="000000"/>
              </w:rPr>
              <w:t> </w:t>
            </w:r>
            <w:r>
              <w:rPr>
                <w:color w:val="000000"/>
              </w:rPr>
              <w:t>Благоустройство площадки с беседкой на ул. Набережная в ГП г.Бирск муниципального района Бирский район Республики Башкортостан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10ED" w:rsidRPr="00772F30" w:rsidRDefault="00EE10ED" w:rsidP="005B4E92">
            <w:pPr>
              <w:rPr>
                <w:color w:val="000000"/>
              </w:rPr>
            </w:pPr>
            <w:r w:rsidRPr="00772F30">
              <w:rPr>
                <w:color w:val="000000"/>
              </w:rPr>
              <w:t> </w:t>
            </w:r>
          </w:p>
        </w:tc>
        <w:tc>
          <w:tcPr>
            <w:tcW w:w="3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10ED" w:rsidRPr="00772F30" w:rsidRDefault="00EE10ED" w:rsidP="005B4E92">
            <w:pPr>
              <w:jc w:val="both"/>
              <w:rPr>
                <w:color w:val="000000"/>
              </w:rPr>
            </w:pPr>
            <w:r w:rsidRPr="00772F30">
              <w:rPr>
                <w:color w:val="000000"/>
              </w:rPr>
              <w:t> Обустройства дорожек, ограждения, парковки, тротуара, озеленение, планировка территории, приобретение и установка детского и игрового, спортивного оборудования, освещение, МАФы, установка светильников, скамеек, урн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10ED" w:rsidRPr="00AB226F" w:rsidRDefault="00EE10ED" w:rsidP="005B4E92">
            <w:pPr>
              <w:rPr>
                <w:color w:val="000000"/>
                <w:sz w:val="22"/>
                <w:szCs w:val="22"/>
              </w:rPr>
            </w:pPr>
            <w:r w:rsidRPr="00AB226F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6 653 985,21</w:t>
            </w:r>
          </w:p>
        </w:tc>
        <w:tc>
          <w:tcPr>
            <w:tcW w:w="2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10ED" w:rsidRPr="00AB226F" w:rsidRDefault="00EE10ED" w:rsidP="005B4E92">
            <w:pPr>
              <w:rPr>
                <w:color w:val="000000"/>
                <w:sz w:val="22"/>
                <w:szCs w:val="22"/>
              </w:rPr>
            </w:pPr>
            <w:r w:rsidRPr="00AB226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10ED" w:rsidRPr="00AB226F" w:rsidRDefault="00EE10ED" w:rsidP="005B4E92">
            <w:pPr>
              <w:rPr>
                <w:color w:val="000000"/>
                <w:sz w:val="22"/>
                <w:szCs w:val="22"/>
              </w:rPr>
            </w:pPr>
          </w:p>
        </w:tc>
      </w:tr>
      <w:tr w:rsidR="00EE10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15"/>
        </w:trPr>
        <w:tc>
          <w:tcPr>
            <w:tcW w:w="701" w:type="dxa"/>
          </w:tcPr>
          <w:p w:rsidR="00EE10ED" w:rsidRDefault="00EE10ED" w:rsidP="005B4E92">
            <w:pPr>
              <w:ind w:left="5775"/>
            </w:pPr>
          </w:p>
          <w:p w:rsidR="00EE10ED" w:rsidRPr="005B4E92" w:rsidRDefault="00EE10ED" w:rsidP="005B4E92">
            <w:r>
              <w:t>2</w:t>
            </w:r>
          </w:p>
        </w:tc>
        <w:tc>
          <w:tcPr>
            <w:tcW w:w="2459" w:type="dxa"/>
          </w:tcPr>
          <w:p w:rsidR="00EE10ED" w:rsidRDefault="00EE10ED" w:rsidP="005B4E92">
            <w:pPr>
              <w:ind w:left="5775"/>
            </w:pPr>
          </w:p>
          <w:p w:rsidR="00EE10ED" w:rsidRPr="005B4E92" w:rsidRDefault="00EE10ED" w:rsidP="005B4E92">
            <w:pPr>
              <w:jc w:val="center"/>
            </w:pPr>
            <w:r>
              <w:t>Благоустройство пешеходного маршрута по ул. Карла Маркса в г. Бирск муниципального района Бирский район Республики Башкортостан</w:t>
            </w:r>
          </w:p>
        </w:tc>
        <w:tc>
          <w:tcPr>
            <w:tcW w:w="2192" w:type="dxa"/>
          </w:tcPr>
          <w:p w:rsidR="00EE10ED" w:rsidRDefault="00EE10ED" w:rsidP="005B4E92">
            <w:pPr>
              <w:ind w:left="5775"/>
            </w:pPr>
          </w:p>
        </w:tc>
        <w:tc>
          <w:tcPr>
            <w:tcW w:w="3287" w:type="dxa"/>
          </w:tcPr>
          <w:p w:rsidR="00EE10ED" w:rsidRPr="00DA3B4A" w:rsidRDefault="00EE10ED" w:rsidP="00836BED">
            <w:r w:rsidRPr="00772F30">
              <w:rPr>
                <w:color w:val="000000"/>
              </w:rPr>
              <w:t>Обустройства дорожек, ограждения, парковки, тротуара, озеленение, планировка территории, приобретение и установка</w:t>
            </w:r>
            <w:r>
              <w:rPr>
                <w:color w:val="000000"/>
              </w:rPr>
              <w:t xml:space="preserve"> </w:t>
            </w:r>
            <w:r w:rsidRPr="00772F30">
              <w:rPr>
                <w:color w:val="000000"/>
              </w:rPr>
              <w:t>МАФ, освещение, скамеек, урн</w:t>
            </w:r>
          </w:p>
        </w:tc>
        <w:tc>
          <w:tcPr>
            <w:tcW w:w="1920" w:type="dxa"/>
          </w:tcPr>
          <w:p w:rsidR="00EE10ED" w:rsidRPr="00A21A27" w:rsidRDefault="00EE10ED" w:rsidP="005B4E92">
            <w:pPr>
              <w:ind w:left="5775"/>
              <w:rPr>
                <w:sz w:val="24"/>
                <w:szCs w:val="24"/>
              </w:rPr>
            </w:pPr>
          </w:p>
          <w:p w:rsidR="00EE10ED" w:rsidRPr="00A21A27" w:rsidRDefault="00EE10ED" w:rsidP="00A21A27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</w:tcPr>
          <w:p w:rsidR="00EE10ED" w:rsidRDefault="00EE10ED" w:rsidP="005B4E92">
            <w:pPr>
              <w:ind w:left="5775"/>
            </w:pPr>
          </w:p>
          <w:p w:rsidR="00EE10ED" w:rsidRPr="00A21A27" w:rsidRDefault="00EE10ED" w:rsidP="00836BED">
            <w:r>
              <w:rPr>
                <w:sz w:val="24"/>
                <w:szCs w:val="24"/>
              </w:rPr>
              <w:t>3</w:t>
            </w:r>
            <w:r w:rsidRPr="00A21A2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sz w:val="24"/>
                <w:szCs w:val="24"/>
              </w:rPr>
              <w:t>0</w:t>
            </w:r>
            <w:r w:rsidRPr="00A21A27">
              <w:rPr>
                <w:sz w:val="24"/>
                <w:szCs w:val="24"/>
              </w:rPr>
              <w:t>0 000,00</w:t>
            </w:r>
            <w:r>
              <w:rPr>
                <w:color w:val="000000"/>
                <w:sz w:val="22"/>
                <w:szCs w:val="22"/>
              </w:rPr>
              <w:t>(Уточняется в период реализации)</w:t>
            </w:r>
          </w:p>
        </w:tc>
        <w:tc>
          <w:tcPr>
            <w:tcW w:w="1751" w:type="dxa"/>
          </w:tcPr>
          <w:p w:rsidR="00EE10ED" w:rsidRDefault="00EE10ED" w:rsidP="005B4E92">
            <w:pPr>
              <w:ind w:left="5775"/>
            </w:pPr>
          </w:p>
        </w:tc>
      </w:tr>
      <w:tr w:rsidR="00EE10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15"/>
        </w:trPr>
        <w:tc>
          <w:tcPr>
            <w:tcW w:w="701" w:type="dxa"/>
          </w:tcPr>
          <w:p w:rsidR="00EE10ED" w:rsidRDefault="00EE10ED" w:rsidP="005B4E92">
            <w:pPr>
              <w:ind w:left="5775"/>
            </w:pPr>
          </w:p>
          <w:p w:rsidR="00EE10ED" w:rsidRPr="005B4E92" w:rsidRDefault="00EE10ED" w:rsidP="005B4E92">
            <w:r>
              <w:t>3</w:t>
            </w:r>
          </w:p>
        </w:tc>
        <w:tc>
          <w:tcPr>
            <w:tcW w:w="2459" w:type="dxa"/>
          </w:tcPr>
          <w:p w:rsidR="00EE10ED" w:rsidRDefault="00EE10ED" w:rsidP="005B4E92">
            <w:pPr>
              <w:ind w:left="5775"/>
            </w:pPr>
          </w:p>
          <w:p w:rsidR="00EE10ED" w:rsidRPr="00361109" w:rsidRDefault="00EE10ED" w:rsidP="00361109">
            <w:r>
              <w:t>Установка детской и спортивной площадки в микрорайоне «Солнечный» в г.Бирск муниципального района Бирский район Республики Башкортостан</w:t>
            </w:r>
          </w:p>
        </w:tc>
        <w:tc>
          <w:tcPr>
            <w:tcW w:w="2192" w:type="dxa"/>
          </w:tcPr>
          <w:p w:rsidR="00EE10ED" w:rsidRDefault="00EE10ED" w:rsidP="005B4E92">
            <w:pPr>
              <w:ind w:left="5775"/>
            </w:pPr>
          </w:p>
        </w:tc>
        <w:tc>
          <w:tcPr>
            <w:tcW w:w="3287" w:type="dxa"/>
          </w:tcPr>
          <w:p w:rsidR="00EE10ED" w:rsidRDefault="00EE10ED" w:rsidP="005B4E92">
            <w:pPr>
              <w:ind w:left="5775"/>
            </w:pPr>
          </w:p>
          <w:p w:rsidR="00EE10ED" w:rsidRPr="000D28BD" w:rsidRDefault="00EE10ED" w:rsidP="00447F73">
            <w:r w:rsidRPr="00772F30">
              <w:rPr>
                <w:color w:val="000000"/>
              </w:rPr>
              <w:t>Обустройства дорожек, ограждения, планировка территории, приобретение и установка детского и игрового, спортивного оборудования,</w:t>
            </w:r>
            <w:r>
              <w:rPr>
                <w:color w:val="000000"/>
              </w:rPr>
              <w:t xml:space="preserve"> установка мягкого покрытия</w:t>
            </w:r>
            <w:r w:rsidRPr="00772F30">
              <w:rPr>
                <w:color w:val="000000"/>
              </w:rPr>
              <w:t xml:space="preserve"> освещение, МАФы, </w:t>
            </w:r>
            <w:r>
              <w:rPr>
                <w:color w:val="000000"/>
              </w:rPr>
              <w:t xml:space="preserve"> </w:t>
            </w:r>
            <w:r w:rsidRPr="00772F30">
              <w:rPr>
                <w:color w:val="000000"/>
              </w:rPr>
              <w:t>установка светильников, скамеек, урн</w:t>
            </w:r>
          </w:p>
        </w:tc>
        <w:tc>
          <w:tcPr>
            <w:tcW w:w="1920" w:type="dxa"/>
          </w:tcPr>
          <w:p w:rsidR="00EE10ED" w:rsidRDefault="00EE10ED" w:rsidP="005B4E92">
            <w:pPr>
              <w:ind w:left="5775"/>
            </w:pPr>
          </w:p>
        </w:tc>
        <w:tc>
          <w:tcPr>
            <w:tcW w:w="2880" w:type="dxa"/>
            <w:gridSpan w:val="2"/>
          </w:tcPr>
          <w:p w:rsidR="00EE10ED" w:rsidRDefault="00EE10ED" w:rsidP="005B4E92">
            <w:pPr>
              <w:ind w:left="5775"/>
            </w:pPr>
          </w:p>
          <w:p w:rsidR="00EE10ED" w:rsidRPr="00A21A27" w:rsidRDefault="00EE10ED" w:rsidP="00836BED">
            <w:r>
              <w:rPr>
                <w:sz w:val="24"/>
                <w:szCs w:val="24"/>
              </w:rPr>
              <w:t>3</w:t>
            </w:r>
            <w:r w:rsidRPr="00A21A2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  <w:r w:rsidRPr="00A21A27">
              <w:rPr>
                <w:sz w:val="24"/>
                <w:szCs w:val="24"/>
              </w:rPr>
              <w:t>00 000,00</w:t>
            </w:r>
            <w:r>
              <w:rPr>
                <w:color w:val="000000"/>
                <w:sz w:val="22"/>
                <w:szCs w:val="22"/>
              </w:rPr>
              <w:t>(Уточняется в период реализации)</w:t>
            </w:r>
          </w:p>
        </w:tc>
        <w:tc>
          <w:tcPr>
            <w:tcW w:w="1751" w:type="dxa"/>
          </w:tcPr>
          <w:p w:rsidR="00EE10ED" w:rsidRDefault="00EE10ED" w:rsidP="005B4E92">
            <w:pPr>
              <w:ind w:left="5775"/>
            </w:pPr>
          </w:p>
        </w:tc>
      </w:tr>
    </w:tbl>
    <w:p w:rsidR="00EE10ED" w:rsidRPr="001C5FC4" w:rsidRDefault="00EE10ED" w:rsidP="003C5956">
      <w:pPr>
        <w:tabs>
          <w:tab w:val="left" w:pos="567"/>
        </w:tabs>
        <w:ind w:right="45"/>
        <w:jc w:val="both"/>
        <w:rPr>
          <w:sz w:val="28"/>
          <w:szCs w:val="28"/>
        </w:rPr>
      </w:pPr>
    </w:p>
    <w:sectPr w:rsidR="00EE10ED" w:rsidRPr="001C5FC4" w:rsidSect="007401D8">
      <w:pgSz w:w="11906" w:h="16838"/>
      <w:pgMar w:top="992" w:right="284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B21C8C"/>
    <w:multiLevelType w:val="singleLevel"/>
    <w:tmpl w:val="BFB21C8C"/>
    <w:lvl w:ilvl="0">
      <w:start w:val="3"/>
      <w:numFmt w:val="decimal"/>
      <w:suff w:val="space"/>
      <w:lvlText w:val="%1."/>
      <w:lvlJc w:val="left"/>
    </w:lvl>
  </w:abstractNum>
  <w:abstractNum w:abstractNumId="1">
    <w:nsid w:val="E9C80F7D"/>
    <w:multiLevelType w:val="singleLevel"/>
    <w:tmpl w:val="E9C80F7D"/>
    <w:lvl w:ilvl="0">
      <w:start w:val="4"/>
      <w:numFmt w:val="decimal"/>
      <w:suff w:val="space"/>
      <w:lvlText w:val="%1."/>
      <w:lvlJc w:val="left"/>
    </w:lvl>
  </w:abstractNum>
  <w:abstractNum w:abstractNumId="2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D465C82"/>
    <w:multiLevelType w:val="multilevel"/>
    <w:tmpl w:val="43E03F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40715DBE"/>
    <w:multiLevelType w:val="hybridMultilevel"/>
    <w:tmpl w:val="39BE7A7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70243"/>
    <w:multiLevelType w:val="hybridMultilevel"/>
    <w:tmpl w:val="0414CB22"/>
    <w:lvl w:ilvl="0" w:tplc="D1485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7E31BEC"/>
    <w:multiLevelType w:val="hybridMultilevel"/>
    <w:tmpl w:val="D65AE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2E0BB8"/>
    <w:multiLevelType w:val="singleLevel"/>
    <w:tmpl w:val="2C482CD0"/>
    <w:lvl w:ilvl="0">
      <w:start w:val="3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0">
    <w:nsid w:val="5AE25835"/>
    <w:multiLevelType w:val="hybridMultilevel"/>
    <w:tmpl w:val="B3565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F72E44"/>
    <w:multiLevelType w:val="hybridMultilevel"/>
    <w:tmpl w:val="BB0A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D10D39"/>
    <w:multiLevelType w:val="hybridMultilevel"/>
    <w:tmpl w:val="419ED778"/>
    <w:lvl w:ilvl="0" w:tplc="C8EEF4F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9CA074D"/>
    <w:multiLevelType w:val="hybridMultilevel"/>
    <w:tmpl w:val="5232B06E"/>
    <w:lvl w:ilvl="0" w:tplc="A9A8114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A736CA5"/>
    <w:multiLevelType w:val="hybridMultilevel"/>
    <w:tmpl w:val="419ED778"/>
    <w:lvl w:ilvl="0" w:tplc="C8EEF4F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EA148F6"/>
    <w:multiLevelType w:val="hybridMultilevel"/>
    <w:tmpl w:val="5B94BC84"/>
    <w:lvl w:ilvl="0" w:tplc="613826F0">
      <w:start w:val="1"/>
      <w:numFmt w:val="decimal"/>
      <w:lvlText w:val="%1."/>
      <w:lvlJc w:val="left"/>
      <w:pPr>
        <w:ind w:left="971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435" w:hanging="360"/>
      </w:pPr>
    </w:lvl>
    <w:lvl w:ilvl="2" w:tplc="0419001B">
      <w:start w:val="1"/>
      <w:numFmt w:val="lowerRoman"/>
      <w:lvlText w:val="%3."/>
      <w:lvlJc w:val="right"/>
      <w:pPr>
        <w:ind w:left="11155" w:hanging="180"/>
      </w:pPr>
    </w:lvl>
    <w:lvl w:ilvl="3" w:tplc="0419000F">
      <w:start w:val="1"/>
      <w:numFmt w:val="decimal"/>
      <w:lvlText w:val="%4."/>
      <w:lvlJc w:val="left"/>
      <w:pPr>
        <w:ind w:left="11875" w:hanging="360"/>
      </w:pPr>
    </w:lvl>
    <w:lvl w:ilvl="4" w:tplc="04190019">
      <w:start w:val="1"/>
      <w:numFmt w:val="lowerLetter"/>
      <w:lvlText w:val="%5."/>
      <w:lvlJc w:val="left"/>
      <w:pPr>
        <w:ind w:left="12595" w:hanging="360"/>
      </w:pPr>
    </w:lvl>
    <w:lvl w:ilvl="5" w:tplc="0419001B">
      <w:start w:val="1"/>
      <w:numFmt w:val="lowerRoman"/>
      <w:lvlText w:val="%6."/>
      <w:lvlJc w:val="right"/>
      <w:pPr>
        <w:ind w:left="13315" w:hanging="180"/>
      </w:pPr>
    </w:lvl>
    <w:lvl w:ilvl="6" w:tplc="0419000F">
      <w:start w:val="1"/>
      <w:numFmt w:val="decimal"/>
      <w:lvlText w:val="%7."/>
      <w:lvlJc w:val="left"/>
      <w:pPr>
        <w:ind w:left="14035" w:hanging="360"/>
      </w:pPr>
    </w:lvl>
    <w:lvl w:ilvl="7" w:tplc="04190019">
      <w:start w:val="1"/>
      <w:numFmt w:val="lowerLetter"/>
      <w:lvlText w:val="%8."/>
      <w:lvlJc w:val="left"/>
      <w:pPr>
        <w:ind w:left="14755" w:hanging="360"/>
      </w:pPr>
    </w:lvl>
    <w:lvl w:ilvl="8" w:tplc="0419001B">
      <w:start w:val="1"/>
      <w:numFmt w:val="lowerRoman"/>
      <w:lvlText w:val="%9."/>
      <w:lvlJc w:val="right"/>
      <w:pPr>
        <w:ind w:left="15475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3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5"/>
  </w:num>
  <w:num w:numId="8">
    <w:abstractNumId w:val="9"/>
  </w:num>
  <w:num w:numId="9">
    <w:abstractNumId w:val="17"/>
  </w:num>
  <w:num w:numId="10">
    <w:abstractNumId w:val="0"/>
  </w:num>
  <w:num w:numId="11">
    <w:abstractNumId w:val="1"/>
  </w:num>
  <w:num w:numId="12">
    <w:abstractNumId w:val="12"/>
  </w:num>
  <w:num w:numId="13">
    <w:abstractNumId w:val="10"/>
  </w:num>
  <w:num w:numId="14">
    <w:abstractNumId w:val="8"/>
  </w:num>
  <w:num w:numId="15">
    <w:abstractNumId w:val="7"/>
  </w:num>
  <w:num w:numId="16">
    <w:abstractNumId w:val="6"/>
  </w:num>
  <w:num w:numId="17">
    <w:abstractNumId w:val="16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3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5227"/>
    <w:rsid w:val="000022A7"/>
    <w:rsid w:val="000023D6"/>
    <w:rsid w:val="0000266D"/>
    <w:rsid w:val="00004D8E"/>
    <w:rsid w:val="000243ED"/>
    <w:rsid w:val="000248E4"/>
    <w:rsid w:val="00026267"/>
    <w:rsid w:val="00030126"/>
    <w:rsid w:val="00030B48"/>
    <w:rsid w:val="0003519D"/>
    <w:rsid w:val="00035E17"/>
    <w:rsid w:val="000362F0"/>
    <w:rsid w:val="00036BB9"/>
    <w:rsid w:val="00040070"/>
    <w:rsid w:val="00040F51"/>
    <w:rsid w:val="000444DB"/>
    <w:rsid w:val="0005070F"/>
    <w:rsid w:val="000524A9"/>
    <w:rsid w:val="0006424D"/>
    <w:rsid w:val="0006782E"/>
    <w:rsid w:val="00070BAA"/>
    <w:rsid w:val="00070E97"/>
    <w:rsid w:val="00072BA3"/>
    <w:rsid w:val="00074112"/>
    <w:rsid w:val="00074409"/>
    <w:rsid w:val="00081367"/>
    <w:rsid w:val="000817CC"/>
    <w:rsid w:val="000849E8"/>
    <w:rsid w:val="00087B42"/>
    <w:rsid w:val="00091137"/>
    <w:rsid w:val="0009344D"/>
    <w:rsid w:val="00093BBD"/>
    <w:rsid w:val="0009693C"/>
    <w:rsid w:val="000976F0"/>
    <w:rsid w:val="000A1DCA"/>
    <w:rsid w:val="000A2B21"/>
    <w:rsid w:val="000A4162"/>
    <w:rsid w:val="000A7DF9"/>
    <w:rsid w:val="000B5652"/>
    <w:rsid w:val="000B749A"/>
    <w:rsid w:val="000D28BD"/>
    <w:rsid w:val="000D48EC"/>
    <w:rsid w:val="000D5F36"/>
    <w:rsid w:val="000D66A0"/>
    <w:rsid w:val="000E18F0"/>
    <w:rsid w:val="000E6E65"/>
    <w:rsid w:val="000F1077"/>
    <w:rsid w:val="000F6067"/>
    <w:rsid w:val="001002C2"/>
    <w:rsid w:val="001016CA"/>
    <w:rsid w:val="00103273"/>
    <w:rsid w:val="001034A5"/>
    <w:rsid w:val="00103EDD"/>
    <w:rsid w:val="00110A0D"/>
    <w:rsid w:val="0011109F"/>
    <w:rsid w:val="0012093A"/>
    <w:rsid w:val="00120A63"/>
    <w:rsid w:val="00120CFD"/>
    <w:rsid w:val="0012230E"/>
    <w:rsid w:val="0013497B"/>
    <w:rsid w:val="00136FD2"/>
    <w:rsid w:val="00137F55"/>
    <w:rsid w:val="00143786"/>
    <w:rsid w:val="001438E9"/>
    <w:rsid w:val="00144157"/>
    <w:rsid w:val="00144E8F"/>
    <w:rsid w:val="00145218"/>
    <w:rsid w:val="00150C87"/>
    <w:rsid w:val="001534E6"/>
    <w:rsid w:val="0015665B"/>
    <w:rsid w:val="00156AF6"/>
    <w:rsid w:val="00157527"/>
    <w:rsid w:val="001619F0"/>
    <w:rsid w:val="001620B5"/>
    <w:rsid w:val="00162A6B"/>
    <w:rsid w:val="00166376"/>
    <w:rsid w:val="00166771"/>
    <w:rsid w:val="0017799E"/>
    <w:rsid w:val="00177F23"/>
    <w:rsid w:val="00182D1A"/>
    <w:rsid w:val="001854DF"/>
    <w:rsid w:val="001921D3"/>
    <w:rsid w:val="001A1493"/>
    <w:rsid w:val="001A72B6"/>
    <w:rsid w:val="001B07A5"/>
    <w:rsid w:val="001B2987"/>
    <w:rsid w:val="001B3298"/>
    <w:rsid w:val="001B723B"/>
    <w:rsid w:val="001C4CC1"/>
    <w:rsid w:val="001C5490"/>
    <w:rsid w:val="001C5FC4"/>
    <w:rsid w:val="001C67EE"/>
    <w:rsid w:val="001D0F17"/>
    <w:rsid w:val="001D1865"/>
    <w:rsid w:val="001D26F4"/>
    <w:rsid w:val="001D6AD1"/>
    <w:rsid w:val="001D7FB3"/>
    <w:rsid w:val="001E0E01"/>
    <w:rsid w:val="001E1712"/>
    <w:rsid w:val="001E4C73"/>
    <w:rsid w:val="001E670B"/>
    <w:rsid w:val="001F6FA7"/>
    <w:rsid w:val="001F7F92"/>
    <w:rsid w:val="00206A8C"/>
    <w:rsid w:val="00207849"/>
    <w:rsid w:val="0021021A"/>
    <w:rsid w:val="00214223"/>
    <w:rsid w:val="00215621"/>
    <w:rsid w:val="002164D1"/>
    <w:rsid w:val="00222D0C"/>
    <w:rsid w:val="00222D1C"/>
    <w:rsid w:val="00227832"/>
    <w:rsid w:val="002301A1"/>
    <w:rsid w:val="00230AE0"/>
    <w:rsid w:val="00230FB8"/>
    <w:rsid w:val="00231615"/>
    <w:rsid w:val="002335FC"/>
    <w:rsid w:val="0023507D"/>
    <w:rsid w:val="002476BF"/>
    <w:rsid w:val="0025298E"/>
    <w:rsid w:val="00254419"/>
    <w:rsid w:val="00262684"/>
    <w:rsid w:val="002665B0"/>
    <w:rsid w:val="002708DA"/>
    <w:rsid w:val="00276DBC"/>
    <w:rsid w:val="00277DDA"/>
    <w:rsid w:val="00286C72"/>
    <w:rsid w:val="002A02CC"/>
    <w:rsid w:val="002A0AEF"/>
    <w:rsid w:val="002A4427"/>
    <w:rsid w:val="002A5AC1"/>
    <w:rsid w:val="002C4200"/>
    <w:rsid w:val="002C72E0"/>
    <w:rsid w:val="002D6E94"/>
    <w:rsid w:val="002E0922"/>
    <w:rsid w:val="002E1094"/>
    <w:rsid w:val="002E11A5"/>
    <w:rsid w:val="002E2010"/>
    <w:rsid w:val="002E20A7"/>
    <w:rsid w:val="002E238B"/>
    <w:rsid w:val="002E2691"/>
    <w:rsid w:val="002E2FEB"/>
    <w:rsid w:val="002F18CF"/>
    <w:rsid w:val="002F354A"/>
    <w:rsid w:val="002F3704"/>
    <w:rsid w:val="002F7549"/>
    <w:rsid w:val="003072B6"/>
    <w:rsid w:val="00312018"/>
    <w:rsid w:val="003152CB"/>
    <w:rsid w:val="003207A7"/>
    <w:rsid w:val="00321CF7"/>
    <w:rsid w:val="00326660"/>
    <w:rsid w:val="00326D6F"/>
    <w:rsid w:val="00330CBB"/>
    <w:rsid w:val="00340F05"/>
    <w:rsid w:val="003507C9"/>
    <w:rsid w:val="00351AFB"/>
    <w:rsid w:val="00352C4F"/>
    <w:rsid w:val="003551D1"/>
    <w:rsid w:val="00361109"/>
    <w:rsid w:val="0036340D"/>
    <w:rsid w:val="0036565A"/>
    <w:rsid w:val="00366FB3"/>
    <w:rsid w:val="00367C2A"/>
    <w:rsid w:val="00367DC9"/>
    <w:rsid w:val="003709C0"/>
    <w:rsid w:val="00371EF2"/>
    <w:rsid w:val="00371F7C"/>
    <w:rsid w:val="00372AB2"/>
    <w:rsid w:val="00374604"/>
    <w:rsid w:val="003748CE"/>
    <w:rsid w:val="00380128"/>
    <w:rsid w:val="003849C8"/>
    <w:rsid w:val="003879E4"/>
    <w:rsid w:val="0039360E"/>
    <w:rsid w:val="003962C3"/>
    <w:rsid w:val="003974CB"/>
    <w:rsid w:val="003A4EE6"/>
    <w:rsid w:val="003A5C60"/>
    <w:rsid w:val="003A63E2"/>
    <w:rsid w:val="003A64E1"/>
    <w:rsid w:val="003B1735"/>
    <w:rsid w:val="003B509B"/>
    <w:rsid w:val="003B6595"/>
    <w:rsid w:val="003C47CF"/>
    <w:rsid w:val="003C51BF"/>
    <w:rsid w:val="003C5956"/>
    <w:rsid w:val="003D1E0D"/>
    <w:rsid w:val="003D4E06"/>
    <w:rsid w:val="003E2857"/>
    <w:rsid w:val="003E7EC2"/>
    <w:rsid w:val="003F0E93"/>
    <w:rsid w:val="003F3F6F"/>
    <w:rsid w:val="004004FC"/>
    <w:rsid w:val="004038AF"/>
    <w:rsid w:val="00405F87"/>
    <w:rsid w:val="004106E5"/>
    <w:rsid w:val="004107D8"/>
    <w:rsid w:val="00411C79"/>
    <w:rsid w:val="00420776"/>
    <w:rsid w:val="00424D2C"/>
    <w:rsid w:val="004257F4"/>
    <w:rsid w:val="0042581D"/>
    <w:rsid w:val="00431BD9"/>
    <w:rsid w:val="00435ACC"/>
    <w:rsid w:val="004375DC"/>
    <w:rsid w:val="004426C5"/>
    <w:rsid w:val="00443FD2"/>
    <w:rsid w:val="00445AD4"/>
    <w:rsid w:val="004473B3"/>
    <w:rsid w:val="00447F73"/>
    <w:rsid w:val="004531B5"/>
    <w:rsid w:val="0045443C"/>
    <w:rsid w:val="00461D23"/>
    <w:rsid w:val="00465E0F"/>
    <w:rsid w:val="004710CD"/>
    <w:rsid w:val="004750D8"/>
    <w:rsid w:val="004822B4"/>
    <w:rsid w:val="004846B4"/>
    <w:rsid w:val="0048736F"/>
    <w:rsid w:val="00490A9B"/>
    <w:rsid w:val="00490FD0"/>
    <w:rsid w:val="00492AF8"/>
    <w:rsid w:val="004947E2"/>
    <w:rsid w:val="0049512F"/>
    <w:rsid w:val="00496269"/>
    <w:rsid w:val="004A116F"/>
    <w:rsid w:val="004A2AB5"/>
    <w:rsid w:val="004A6119"/>
    <w:rsid w:val="004A6DB1"/>
    <w:rsid w:val="004A6FB5"/>
    <w:rsid w:val="004A7A90"/>
    <w:rsid w:val="004B128C"/>
    <w:rsid w:val="004B265B"/>
    <w:rsid w:val="004B29C9"/>
    <w:rsid w:val="004B4A10"/>
    <w:rsid w:val="004B4B91"/>
    <w:rsid w:val="004C2EBD"/>
    <w:rsid w:val="004C4FA2"/>
    <w:rsid w:val="004C54C4"/>
    <w:rsid w:val="004C6DC7"/>
    <w:rsid w:val="004D0766"/>
    <w:rsid w:val="004D2440"/>
    <w:rsid w:val="004D3360"/>
    <w:rsid w:val="004D395D"/>
    <w:rsid w:val="004D3EEE"/>
    <w:rsid w:val="004D6B51"/>
    <w:rsid w:val="004E5C09"/>
    <w:rsid w:val="004F22AC"/>
    <w:rsid w:val="004F2D8E"/>
    <w:rsid w:val="004F5D72"/>
    <w:rsid w:val="004F732F"/>
    <w:rsid w:val="0050484C"/>
    <w:rsid w:val="00504E56"/>
    <w:rsid w:val="00505766"/>
    <w:rsid w:val="00513147"/>
    <w:rsid w:val="00513F04"/>
    <w:rsid w:val="00514C3D"/>
    <w:rsid w:val="00515517"/>
    <w:rsid w:val="00516D2D"/>
    <w:rsid w:val="00517A08"/>
    <w:rsid w:val="00522D43"/>
    <w:rsid w:val="0052742D"/>
    <w:rsid w:val="00527590"/>
    <w:rsid w:val="00527CC6"/>
    <w:rsid w:val="005307B5"/>
    <w:rsid w:val="00530D12"/>
    <w:rsid w:val="005322ED"/>
    <w:rsid w:val="00532D93"/>
    <w:rsid w:val="00534ABE"/>
    <w:rsid w:val="00534E05"/>
    <w:rsid w:val="00536784"/>
    <w:rsid w:val="00540175"/>
    <w:rsid w:val="00546572"/>
    <w:rsid w:val="005507FE"/>
    <w:rsid w:val="00552DBB"/>
    <w:rsid w:val="0055407F"/>
    <w:rsid w:val="005576A7"/>
    <w:rsid w:val="00557D29"/>
    <w:rsid w:val="00560E20"/>
    <w:rsid w:val="0056361A"/>
    <w:rsid w:val="005639C3"/>
    <w:rsid w:val="0056543B"/>
    <w:rsid w:val="00567614"/>
    <w:rsid w:val="00567877"/>
    <w:rsid w:val="00571858"/>
    <w:rsid w:val="0057199D"/>
    <w:rsid w:val="00571BC9"/>
    <w:rsid w:val="00573330"/>
    <w:rsid w:val="00574325"/>
    <w:rsid w:val="005755E7"/>
    <w:rsid w:val="00575943"/>
    <w:rsid w:val="00582E7C"/>
    <w:rsid w:val="0058451C"/>
    <w:rsid w:val="00584ABE"/>
    <w:rsid w:val="00593084"/>
    <w:rsid w:val="0059317E"/>
    <w:rsid w:val="005955E8"/>
    <w:rsid w:val="00595F73"/>
    <w:rsid w:val="005A033C"/>
    <w:rsid w:val="005A14F8"/>
    <w:rsid w:val="005A3DF6"/>
    <w:rsid w:val="005A729F"/>
    <w:rsid w:val="005B4E92"/>
    <w:rsid w:val="005C2DE3"/>
    <w:rsid w:val="005C308F"/>
    <w:rsid w:val="005C5298"/>
    <w:rsid w:val="005D7493"/>
    <w:rsid w:val="005D761B"/>
    <w:rsid w:val="005E1196"/>
    <w:rsid w:val="005E46E3"/>
    <w:rsid w:val="005E4CD4"/>
    <w:rsid w:val="005E61F9"/>
    <w:rsid w:val="006030CE"/>
    <w:rsid w:val="00604F0D"/>
    <w:rsid w:val="00605350"/>
    <w:rsid w:val="006064B1"/>
    <w:rsid w:val="00612DF9"/>
    <w:rsid w:val="00614A3F"/>
    <w:rsid w:val="00615804"/>
    <w:rsid w:val="00616569"/>
    <w:rsid w:val="006228AA"/>
    <w:rsid w:val="00622E0A"/>
    <w:rsid w:val="00630775"/>
    <w:rsid w:val="00633289"/>
    <w:rsid w:val="006337BF"/>
    <w:rsid w:val="00634F16"/>
    <w:rsid w:val="00636962"/>
    <w:rsid w:val="00637E78"/>
    <w:rsid w:val="006425CB"/>
    <w:rsid w:val="0064406A"/>
    <w:rsid w:val="0064659A"/>
    <w:rsid w:val="00654BBA"/>
    <w:rsid w:val="006605FC"/>
    <w:rsid w:val="00663C4E"/>
    <w:rsid w:val="006759DE"/>
    <w:rsid w:val="0067719D"/>
    <w:rsid w:val="00685865"/>
    <w:rsid w:val="00690032"/>
    <w:rsid w:val="006913E7"/>
    <w:rsid w:val="00692676"/>
    <w:rsid w:val="006928D8"/>
    <w:rsid w:val="00692CDB"/>
    <w:rsid w:val="00692FF6"/>
    <w:rsid w:val="00696B1E"/>
    <w:rsid w:val="00696FC4"/>
    <w:rsid w:val="00697303"/>
    <w:rsid w:val="00697D82"/>
    <w:rsid w:val="006A3FAE"/>
    <w:rsid w:val="006B012A"/>
    <w:rsid w:val="006B6C81"/>
    <w:rsid w:val="006C17E1"/>
    <w:rsid w:val="006C3584"/>
    <w:rsid w:val="006D00AD"/>
    <w:rsid w:val="006D12A9"/>
    <w:rsid w:val="006D21B9"/>
    <w:rsid w:val="006D584E"/>
    <w:rsid w:val="006E1BA2"/>
    <w:rsid w:val="006E2AD7"/>
    <w:rsid w:val="006E352E"/>
    <w:rsid w:val="006F0DD5"/>
    <w:rsid w:val="006F1BE5"/>
    <w:rsid w:val="006F3524"/>
    <w:rsid w:val="006F714F"/>
    <w:rsid w:val="0070125E"/>
    <w:rsid w:val="0070136D"/>
    <w:rsid w:val="0070175F"/>
    <w:rsid w:val="007055E8"/>
    <w:rsid w:val="00713B79"/>
    <w:rsid w:val="00714742"/>
    <w:rsid w:val="00714F72"/>
    <w:rsid w:val="00717E77"/>
    <w:rsid w:val="0073551A"/>
    <w:rsid w:val="007401D8"/>
    <w:rsid w:val="007431C5"/>
    <w:rsid w:val="00746FA4"/>
    <w:rsid w:val="007470FE"/>
    <w:rsid w:val="00750D77"/>
    <w:rsid w:val="00751954"/>
    <w:rsid w:val="00757ABA"/>
    <w:rsid w:val="00760087"/>
    <w:rsid w:val="00766E06"/>
    <w:rsid w:val="00772F30"/>
    <w:rsid w:val="00782D58"/>
    <w:rsid w:val="00784A46"/>
    <w:rsid w:val="007854C1"/>
    <w:rsid w:val="00791312"/>
    <w:rsid w:val="007A26C5"/>
    <w:rsid w:val="007B0BDB"/>
    <w:rsid w:val="007B1F5A"/>
    <w:rsid w:val="007B7611"/>
    <w:rsid w:val="007C136C"/>
    <w:rsid w:val="007C3F5B"/>
    <w:rsid w:val="007D1EFD"/>
    <w:rsid w:val="007D2183"/>
    <w:rsid w:val="007D30B6"/>
    <w:rsid w:val="007D644D"/>
    <w:rsid w:val="007E4B6C"/>
    <w:rsid w:val="007E5188"/>
    <w:rsid w:val="007E7D42"/>
    <w:rsid w:val="007F04F9"/>
    <w:rsid w:val="007F3E8A"/>
    <w:rsid w:val="008013FD"/>
    <w:rsid w:val="00801B98"/>
    <w:rsid w:val="008127E4"/>
    <w:rsid w:val="008132E2"/>
    <w:rsid w:val="00825F66"/>
    <w:rsid w:val="00826910"/>
    <w:rsid w:val="0082731B"/>
    <w:rsid w:val="00836BED"/>
    <w:rsid w:val="008414F3"/>
    <w:rsid w:val="00845FC9"/>
    <w:rsid w:val="00847739"/>
    <w:rsid w:val="00847F85"/>
    <w:rsid w:val="00861006"/>
    <w:rsid w:val="00861EFD"/>
    <w:rsid w:val="00873CF8"/>
    <w:rsid w:val="00875227"/>
    <w:rsid w:val="00875AEA"/>
    <w:rsid w:val="008760A6"/>
    <w:rsid w:val="008801E3"/>
    <w:rsid w:val="00885149"/>
    <w:rsid w:val="00885A5A"/>
    <w:rsid w:val="00887CC9"/>
    <w:rsid w:val="008900AA"/>
    <w:rsid w:val="0089211E"/>
    <w:rsid w:val="008924F6"/>
    <w:rsid w:val="00895017"/>
    <w:rsid w:val="00897B39"/>
    <w:rsid w:val="008A06AD"/>
    <w:rsid w:val="008A46D1"/>
    <w:rsid w:val="008A5A80"/>
    <w:rsid w:val="008A647D"/>
    <w:rsid w:val="008A6FD9"/>
    <w:rsid w:val="008B2EF5"/>
    <w:rsid w:val="008B3236"/>
    <w:rsid w:val="008B47F3"/>
    <w:rsid w:val="008B5FC2"/>
    <w:rsid w:val="008C1EC6"/>
    <w:rsid w:val="008C3832"/>
    <w:rsid w:val="008C53AD"/>
    <w:rsid w:val="008C61B7"/>
    <w:rsid w:val="008D1E5B"/>
    <w:rsid w:val="008D7B7F"/>
    <w:rsid w:val="008E2E25"/>
    <w:rsid w:val="008E5B5E"/>
    <w:rsid w:val="008F5DE8"/>
    <w:rsid w:val="008F5F5F"/>
    <w:rsid w:val="008F7799"/>
    <w:rsid w:val="009020D1"/>
    <w:rsid w:val="00903987"/>
    <w:rsid w:val="00903B34"/>
    <w:rsid w:val="009047BB"/>
    <w:rsid w:val="009074B0"/>
    <w:rsid w:val="00911FF7"/>
    <w:rsid w:val="009147BE"/>
    <w:rsid w:val="00914CD0"/>
    <w:rsid w:val="00915877"/>
    <w:rsid w:val="009233CC"/>
    <w:rsid w:val="00923902"/>
    <w:rsid w:val="009245E3"/>
    <w:rsid w:val="00925FE5"/>
    <w:rsid w:val="0092605E"/>
    <w:rsid w:val="00926DE1"/>
    <w:rsid w:val="0092784E"/>
    <w:rsid w:val="00931F14"/>
    <w:rsid w:val="009347B8"/>
    <w:rsid w:val="00936006"/>
    <w:rsid w:val="0093609A"/>
    <w:rsid w:val="00937068"/>
    <w:rsid w:val="0094283E"/>
    <w:rsid w:val="00943512"/>
    <w:rsid w:val="00945EDF"/>
    <w:rsid w:val="009465F7"/>
    <w:rsid w:val="00952BE3"/>
    <w:rsid w:val="00964735"/>
    <w:rsid w:val="009652C5"/>
    <w:rsid w:val="009716C9"/>
    <w:rsid w:val="00975CD1"/>
    <w:rsid w:val="009770BF"/>
    <w:rsid w:val="0098370F"/>
    <w:rsid w:val="00986EC4"/>
    <w:rsid w:val="00987025"/>
    <w:rsid w:val="00991D78"/>
    <w:rsid w:val="00993EE4"/>
    <w:rsid w:val="009965C2"/>
    <w:rsid w:val="009A503C"/>
    <w:rsid w:val="009A6643"/>
    <w:rsid w:val="009B1305"/>
    <w:rsid w:val="009B57B7"/>
    <w:rsid w:val="009B5D08"/>
    <w:rsid w:val="009B6D4E"/>
    <w:rsid w:val="009D22BF"/>
    <w:rsid w:val="009D25D9"/>
    <w:rsid w:val="009D6A0F"/>
    <w:rsid w:val="009E2DB6"/>
    <w:rsid w:val="009F3C5D"/>
    <w:rsid w:val="009F6C63"/>
    <w:rsid w:val="009F7A1D"/>
    <w:rsid w:val="00A004BA"/>
    <w:rsid w:val="00A02A8F"/>
    <w:rsid w:val="00A0531A"/>
    <w:rsid w:val="00A056B0"/>
    <w:rsid w:val="00A0574A"/>
    <w:rsid w:val="00A07189"/>
    <w:rsid w:val="00A1148F"/>
    <w:rsid w:val="00A127CD"/>
    <w:rsid w:val="00A136E5"/>
    <w:rsid w:val="00A159CC"/>
    <w:rsid w:val="00A17BE7"/>
    <w:rsid w:val="00A21A27"/>
    <w:rsid w:val="00A3037A"/>
    <w:rsid w:val="00A31BB0"/>
    <w:rsid w:val="00A33BD3"/>
    <w:rsid w:val="00A34A87"/>
    <w:rsid w:val="00A3638C"/>
    <w:rsid w:val="00A47DA5"/>
    <w:rsid w:val="00A510E1"/>
    <w:rsid w:val="00A55525"/>
    <w:rsid w:val="00A671F7"/>
    <w:rsid w:val="00A677BB"/>
    <w:rsid w:val="00A70CF6"/>
    <w:rsid w:val="00A743A8"/>
    <w:rsid w:val="00A76690"/>
    <w:rsid w:val="00A832CC"/>
    <w:rsid w:val="00A845B8"/>
    <w:rsid w:val="00A85533"/>
    <w:rsid w:val="00A85FA1"/>
    <w:rsid w:val="00A86AD9"/>
    <w:rsid w:val="00A938D2"/>
    <w:rsid w:val="00A96E0D"/>
    <w:rsid w:val="00A97F99"/>
    <w:rsid w:val="00AA45DD"/>
    <w:rsid w:val="00AA4DF9"/>
    <w:rsid w:val="00AA6073"/>
    <w:rsid w:val="00AB09A9"/>
    <w:rsid w:val="00AB226F"/>
    <w:rsid w:val="00AB28D5"/>
    <w:rsid w:val="00AB604F"/>
    <w:rsid w:val="00AB60FE"/>
    <w:rsid w:val="00AB62A1"/>
    <w:rsid w:val="00AB7317"/>
    <w:rsid w:val="00AC3667"/>
    <w:rsid w:val="00AC51F5"/>
    <w:rsid w:val="00AC54EB"/>
    <w:rsid w:val="00AC682C"/>
    <w:rsid w:val="00AD0AC0"/>
    <w:rsid w:val="00AD5346"/>
    <w:rsid w:val="00AE25A6"/>
    <w:rsid w:val="00AF5A1C"/>
    <w:rsid w:val="00AF7B0D"/>
    <w:rsid w:val="00B000A5"/>
    <w:rsid w:val="00B0135E"/>
    <w:rsid w:val="00B05B6A"/>
    <w:rsid w:val="00B12839"/>
    <w:rsid w:val="00B12D92"/>
    <w:rsid w:val="00B14C78"/>
    <w:rsid w:val="00B15933"/>
    <w:rsid w:val="00B160A3"/>
    <w:rsid w:val="00B16F5C"/>
    <w:rsid w:val="00B17D1C"/>
    <w:rsid w:val="00B20926"/>
    <w:rsid w:val="00B30C3D"/>
    <w:rsid w:val="00B32FB3"/>
    <w:rsid w:val="00B35E03"/>
    <w:rsid w:val="00B36744"/>
    <w:rsid w:val="00B36E59"/>
    <w:rsid w:val="00B4285A"/>
    <w:rsid w:val="00B43595"/>
    <w:rsid w:val="00B43BF7"/>
    <w:rsid w:val="00B51448"/>
    <w:rsid w:val="00B52D7A"/>
    <w:rsid w:val="00B53205"/>
    <w:rsid w:val="00B5373A"/>
    <w:rsid w:val="00B6055D"/>
    <w:rsid w:val="00B6150C"/>
    <w:rsid w:val="00B61E99"/>
    <w:rsid w:val="00B71E12"/>
    <w:rsid w:val="00B75A07"/>
    <w:rsid w:val="00B805AB"/>
    <w:rsid w:val="00B81E27"/>
    <w:rsid w:val="00B8208A"/>
    <w:rsid w:val="00B83536"/>
    <w:rsid w:val="00B910B7"/>
    <w:rsid w:val="00B91404"/>
    <w:rsid w:val="00B93EED"/>
    <w:rsid w:val="00B946FB"/>
    <w:rsid w:val="00B959A1"/>
    <w:rsid w:val="00B96CA4"/>
    <w:rsid w:val="00B96F7E"/>
    <w:rsid w:val="00BA35E8"/>
    <w:rsid w:val="00BA41A3"/>
    <w:rsid w:val="00BA7170"/>
    <w:rsid w:val="00BB1907"/>
    <w:rsid w:val="00BB3CCC"/>
    <w:rsid w:val="00BB5527"/>
    <w:rsid w:val="00BC3E4C"/>
    <w:rsid w:val="00BD1893"/>
    <w:rsid w:val="00BD2068"/>
    <w:rsid w:val="00BD2E0B"/>
    <w:rsid w:val="00BD681C"/>
    <w:rsid w:val="00BD6A59"/>
    <w:rsid w:val="00BE6CF4"/>
    <w:rsid w:val="00BF18DA"/>
    <w:rsid w:val="00BF1AC0"/>
    <w:rsid w:val="00C0199F"/>
    <w:rsid w:val="00C033D1"/>
    <w:rsid w:val="00C0380A"/>
    <w:rsid w:val="00C05AD0"/>
    <w:rsid w:val="00C171AB"/>
    <w:rsid w:val="00C20858"/>
    <w:rsid w:val="00C226D8"/>
    <w:rsid w:val="00C25C5D"/>
    <w:rsid w:val="00C31489"/>
    <w:rsid w:val="00C31521"/>
    <w:rsid w:val="00C32649"/>
    <w:rsid w:val="00C34626"/>
    <w:rsid w:val="00C35A9D"/>
    <w:rsid w:val="00C37033"/>
    <w:rsid w:val="00C37123"/>
    <w:rsid w:val="00C4076B"/>
    <w:rsid w:val="00C47C18"/>
    <w:rsid w:val="00C54B13"/>
    <w:rsid w:val="00C5505C"/>
    <w:rsid w:val="00C565B2"/>
    <w:rsid w:val="00C612B7"/>
    <w:rsid w:val="00C6257F"/>
    <w:rsid w:val="00C638C3"/>
    <w:rsid w:val="00C65081"/>
    <w:rsid w:val="00C650FF"/>
    <w:rsid w:val="00C736C9"/>
    <w:rsid w:val="00C75900"/>
    <w:rsid w:val="00C76503"/>
    <w:rsid w:val="00C773CB"/>
    <w:rsid w:val="00C7785B"/>
    <w:rsid w:val="00C80B6E"/>
    <w:rsid w:val="00C81FC6"/>
    <w:rsid w:val="00C8374B"/>
    <w:rsid w:val="00C8426E"/>
    <w:rsid w:val="00C84B3F"/>
    <w:rsid w:val="00C92E23"/>
    <w:rsid w:val="00C968D6"/>
    <w:rsid w:val="00CA26EF"/>
    <w:rsid w:val="00CA36A8"/>
    <w:rsid w:val="00CB3ACC"/>
    <w:rsid w:val="00CB3D1F"/>
    <w:rsid w:val="00CB4E1A"/>
    <w:rsid w:val="00CB52BC"/>
    <w:rsid w:val="00CB55BD"/>
    <w:rsid w:val="00CB5FC0"/>
    <w:rsid w:val="00CB6A47"/>
    <w:rsid w:val="00CC05C2"/>
    <w:rsid w:val="00CC0636"/>
    <w:rsid w:val="00CC2435"/>
    <w:rsid w:val="00CC39DB"/>
    <w:rsid w:val="00CC49D3"/>
    <w:rsid w:val="00CC5F12"/>
    <w:rsid w:val="00CC6D4C"/>
    <w:rsid w:val="00CD04E3"/>
    <w:rsid w:val="00CD2A1F"/>
    <w:rsid w:val="00CD32FC"/>
    <w:rsid w:val="00CD4CFF"/>
    <w:rsid w:val="00CD54D5"/>
    <w:rsid w:val="00CD6EDB"/>
    <w:rsid w:val="00CE4AA2"/>
    <w:rsid w:val="00CE6C07"/>
    <w:rsid w:val="00CF10AE"/>
    <w:rsid w:val="00CF2330"/>
    <w:rsid w:val="00CF6EE7"/>
    <w:rsid w:val="00D01048"/>
    <w:rsid w:val="00D05169"/>
    <w:rsid w:val="00D07BE7"/>
    <w:rsid w:val="00D116AC"/>
    <w:rsid w:val="00D16707"/>
    <w:rsid w:val="00D312F0"/>
    <w:rsid w:val="00D342C7"/>
    <w:rsid w:val="00D3481D"/>
    <w:rsid w:val="00D461EC"/>
    <w:rsid w:val="00D523D2"/>
    <w:rsid w:val="00D540D4"/>
    <w:rsid w:val="00D5501E"/>
    <w:rsid w:val="00D55275"/>
    <w:rsid w:val="00D63FA7"/>
    <w:rsid w:val="00D64E41"/>
    <w:rsid w:val="00D722E6"/>
    <w:rsid w:val="00D8000E"/>
    <w:rsid w:val="00D87071"/>
    <w:rsid w:val="00D87D9D"/>
    <w:rsid w:val="00D90CFC"/>
    <w:rsid w:val="00D92393"/>
    <w:rsid w:val="00D93353"/>
    <w:rsid w:val="00DA207E"/>
    <w:rsid w:val="00DA3B4A"/>
    <w:rsid w:val="00DA5D98"/>
    <w:rsid w:val="00DA61A9"/>
    <w:rsid w:val="00DB7769"/>
    <w:rsid w:val="00DC000D"/>
    <w:rsid w:val="00DC0A0D"/>
    <w:rsid w:val="00DC0D29"/>
    <w:rsid w:val="00DC2219"/>
    <w:rsid w:val="00DC37E8"/>
    <w:rsid w:val="00DC6602"/>
    <w:rsid w:val="00DC7DE1"/>
    <w:rsid w:val="00DD1E40"/>
    <w:rsid w:val="00DD2DFA"/>
    <w:rsid w:val="00DD75B2"/>
    <w:rsid w:val="00DE004B"/>
    <w:rsid w:val="00DE1E50"/>
    <w:rsid w:val="00DE35EB"/>
    <w:rsid w:val="00DE3781"/>
    <w:rsid w:val="00DE4806"/>
    <w:rsid w:val="00DF57E6"/>
    <w:rsid w:val="00DF5FCB"/>
    <w:rsid w:val="00DF7A32"/>
    <w:rsid w:val="00E073F1"/>
    <w:rsid w:val="00E07417"/>
    <w:rsid w:val="00E132F4"/>
    <w:rsid w:val="00E20327"/>
    <w:rsid w:val="00E2290D"/>
    <w:rsid w:val="00E23730"/>
    <w:rsid w:val="00E247FD"/>
    <w:rsid w:val="00E25264"/>
    <w:rsid w:val="00E26A2D"/>
    <w:rsid w:val="00E314D3"/>
    <w:rsid w:val="00E335EC"/>
    <w:rsid w:val="00E41749"/>
    <w:rsid w:val="00E47AB4"/>
    <w:rsid w:val="00E563B1"/>
    <w:rsid w:val="00E61F1F"/>
    <w:rsid w:val="00E63E06"/>
    <w:rsid w:val="00E63FEB"/>
    <w:rsid w:val="00E7469B"/>
    <w:rsid w:val="00E74B2F"/>
    <w:rsid w:val="00E74D0A"/>
    <w:rsid w:val="00E84B4E"/>
    <w:rsid w:val="00E91F09"/>
    <w:rsid w:val="00E92D71"/>
    <w:rsid w:val="00EA187C"/>
    <w:rsid w:val="00EA2FC6"/>
    <w:rsid w:val="00EA4C92"/>
    <w:rsid w:val="00EB0FE8"/>
    <w:rsid w:val="00EB7AE3"/>
    <w:rsid w:val="00EB7B12"/>
    <w:rsid w:val="00EC28BC"/>
    <w:rsid w:val="00EC7106"/>
    <w:rsid w:val="00ED4C2E"/>
    <w:rsid w:val="00ED545D"/>
    <w:rsid w:val="00ED59D4"/>
    <w:rsid w:val="00ED7A8D"/>
    <w:rsid w:val="00EE10ED"/>
    <w:rsid w:val="00EF36DE"/>
    <w:rsid w:val="00EF49BA"/>
    <w:rsid w:val="00EF517C"/>
    <w:rsid w:val="00F01C37"/>
    <w:rsid w:val="00F075D6"/>
    <w:rsid w:val="00F22D00"/>
    <w:rsid w:val="00F269EC"/>
    <w:rsid w:val="00F26A6F"/>
    <w:rsid w:val="00F26D30"/>
    <w:rsid w:val="00F275A7"/>
    <w:rsid w:val="00F31AE0"/>
    <w:rsid w:val="00F31CF7"/>
    <w:rsid w:val="00F32E13"/>
    <w:rsid w:val="00F35E32"/>
    <w:rsid w:val="00F52377"/>
    <w:rsid w:val="00F52517"/>
    <w:rsid w:val="00F52C03"/>
    <w:rsid w:val="00F55858"/>
    <w:rsid w:val="00F643C9"/>
    <w:rsid w:val="00F644A1"/>
    <w:rsid w:val="00F65698"/>
    <w:rsid w:val="00F65E80"/>
    <w:rsid w:val="00F706AE"/>
    <w:rsid w:val="00F776C6"/>
    <w:rsid w:val="00F80FAD"/>
    <w:rsid w:val="00F821E2"/>
    <w:rsid w:val="00F86E95"/>
    <w:rsid w:val="00F906A1"/>
    <w:rsid w:val="00F90C7E"/>
    <w:rsid w:val="00F92619"/>
    <w:rsid w:val="00F93427"/>
    <w:rsid w:val="00F93D35"/>
    <w:rsid w:val="00FA3130"/>
    <w:rsid w:val="00FB2A39"/>
    <w:rsid w:val="00FB37FB"/>
    <w:rsid w:val="00FB4F6A"/>
    <w:rsid w:val="00FB5CDC"/>
    <w:rsid w:val="00FB64FC"/>
    <w:rsid w:val="00FC01D4"/>
    <w:rsid w:val="00FC0AF2"/>
    <w:rsid w:val="00FC1EB9"/>
    <w:rsid w:val="00FC2D9B"/>
    <w:rsid w:val="00FC45F6"/>
    <w:rsid w:val="00FC6630"/>
    <w:rsid w:val="00FC710C"/>
    <w:rsid w:val="00FC7876"/>
    <w:rsid w:val="00FD236D"/>
    <w:rsid w:val="00FD7D7D"/>
    <w:rsid w:val="00FE5D73"/>
    <w:rsid w:val="00FE6649"/>
    <w:rsid w:val="00FF053F"/>
    <w:rsid w:val="00FF0986"/>
    <w:rsid w:val="00FF16B1"/>
    <w:rsid w:val="00FF5FA4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5227"/>
    <w:rPr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C5F12"/>
    <w:pPr>
      <w:keepNext/>
      <w:outlineLvl w:val="0"/>
    </w:pPr>
    <w:rPr>
      <w:rFonts w:eastAsia="Times New Roman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83536"/>
    <w:pPr>
      <w:keepNext/>
      <w:keepLines/>
      <w:spacing w:before="200"/>
      <w:outlineLvl w:val="1"/>
    </w:pPr>
    <w:rPr>
      <w:rFonts w:ascii="Cambria" w:eastAsia="Times New Roman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C5F12"/>
    <w:pPr>
      <w:keepNext/>
      <w:jc w:val="center"/>
      <w:outlineLvl w:val="3"/>
    </w:pPr>
    <w:rPr>
      <w:rFonts w:eastAsia="Times New Roman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83536"/>
    <w:rPr>
      <w:rFonts w:ascii="Cambria" w:hAnsi="Cambria" w:cs="Cambria"/>
      <w:b/>
      <w:bCs/>
      <w:color w:val="4F81BD"/>
      <w:spacing w:val="0"/>
      <w:w w:val="100"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CC5F12"/>
    <w:rPr>
      <w:rFonts w:eastAsia="Times New Roman"/>
      <w:color w:val="auto"/>
      <w:spacing w:val="0"/>
      <w:w w:val="100"/>
      <w:lang w:eastAsia="ru-RU"/>
    </w:rPr>
  </w:style>
  <w:style w:type="paragraph" w:customStyle="1" w:styleId="ConsPlusTitle">
    <w:name w:val="ConsPlusTitle"/>
    <w:uiPriority w:val="99"/>
    <w:rsid w:val="00861EFD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character" w:customStyle="1" w:styleId="a">
    <w:name w:val="Цветовое выделение"/>
    <w:uiPriority w:val="99"/>
    <w:rsid w:val="00513147"/>
    <w:rPr>
      <w:b/>
      <w:bCs/>
      <w:color w:val="000080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A832CC"/>
    <w:pPr>
      <w:jc w:val="both"/>
    </w:pPr>
    <w:rPr>
      <w:rFonts w:eastAsia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832CC"/>
    <w:rPr>
      <w:rFonts w:eastAsia="Times New Roman"/>
      <w:color w:val="auto"/>
      <w:spacing w:val="0"/>
      <w:w w:val="100"/>
      <w:sz w:val="20"/>
      <w:szCs w:val="20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A832CC"/>
    <w:rPr>
      <w:rFonts w:eastAsia="Times New Roman"/>
      <w:color w:val="auto"/>
      <w:spacing w:val="0"/>
      <w:w w:val="100"/>
      <w:sz w:val="24"/>
      <w:szCs w:val="24"/>
      <w:lang w:eastAsia="ru-RU"/>
    </w:rPr>
  </w:style>
  <w:style w:type="paragraph" w:customStyle="1" w:styleId="1">
    <w:name w:val="Знак1"/>
    <w:basedOn w:val="Normal"/>
    <w:uiPriority w:val="99"/>
    <w:rsid w:val="00F65E8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54419"/>
    <w:rPr>
      <w:rFonts w:eastAsia="Times New Roman"/>
      <w:color w:val="auto"/>
      <w:spacing w:val="0"/>
      <w:w w:val="100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E74B2F"/>
    <w:pPr>
      <w:ind w:left="720"/>
    </w:pPr>
  </w:style>
  <w:style w:type="paragraph" w:styleId="BodyText2">
    <w:name w:val="Body Text 2"/>
    <w:basedOn w:val="Normal"/>
    <w:link w:val="BodyText2Char"/>
    <w:uiPriority w:val="99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FC1EB9"/>
    <w:rPr>
      <w:rFonts w:eastAsia="Times New Roman"/>
      <w:color w:val="auto"/>
      <w:spacing w:val="0"/>
      <w:w w:val="100"/>
      <w:sz w:val="24"/>
      <w:szCs w:val="24"/>
      <w:lang w:eastAsia="ru-RU"/>
    </w:rPr>
  </w:style>
  <w:style w:type="paragraph" w:customStyle="1" w:styleId="ConsPlusNonformat">
    <w:name w:val="ConsPlusNonformat"/>
    <w:link w:val="ConsPlusNonformat0"/>
    <w:uiPriority w:val="99"/>
    <w:rsid w:val="003507C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DefaultParagraphFont"/>
    <w:link w:val="ConsPlusNonformat"/>
    <w:uiPriority w:val="99"/>
    <w:locked/>
    <w:rsid w:val="0089211E"/>
    <w:rPr>
      <w:rFonts w:ascii="Courier New" w:hAnsi="Courier New" w:cs="Courier New"/>
      <w:lang w:val="ru-RU" w:eastAsia="ru-RU"/>
    </w:rPr>
  </w:style>
  <w:style w:type="paragraph" w:customStyle="1" w:styleId="ConsPlusNormal">
    <w:name w:val="ConsPlusNormal"/>
    <w:uiPriority w:val="99"/>
    <w:rsid w:val="00B30C3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DE004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E004B"/>
    <w:rPr>
      <w:rFonts w:eastAsia="Times New Roman"/>
      <w:color w:val="auto"/>
      <w:spacing w:val="0"/>
      <w:w w:val="100"/>
      <w:sz w:val="26"/>
      <w:szCs w:val="26"/>
      <w:lang w:eastAsia="ru-RU"/>
    </w:rPr>
  </w:style>
  <w:style w:type="paragraph" w:customStyle="1" w:styleId="Style6">
    <w:name w:val="Style6"/>
    <w:basedOn w:val="Normal"/>
    <w:uiPriority w:val="99"/>
    <w:rsid w:val="009D6A0F"/>
    <w:pPr>
      <w:widowControl w:val="0"/>
      <w:autoSpaceDE w:val="0"/>
      <w:autoSpaceDN w:val="0"/>
      <w:adjustRightInd w:val="0"/>
      <w:spacing w:line="323" w:lineRule="exact"/>
      <w:ind w:firstLine="758"/>
      <w:jc w:val="both"/>
    </w:pPr>
    <w:rPr>
      <w:rFonts w:eastAsia="Times New Roman"/>
      <w:sz w:val="24"/>
      <w:szCs w:val="24"/>
    </w:rPr>
  </w:style>
  <w:style w:type="character" w:customStyle="1" w:styleId="FontStyle12">
    <w:name w:val="Font Style12"/>
    <w:uiPriority w:val="99"/>
    <w:rsid w:val="009D6A0F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rsid w:val="009D6A0F"/>
    <w:rPr>
      <w:rFonts w:ascii="Times New Roman" w:hAnsi="Times New Roman" w:cs="Times New Roman"/>
      <w:b/>
      <w:bCs/>
      <w:sz w:val="26"/>
      <w:szCs w:val="26"/>
    </w:rPr>
  </w:style>
  <w:style w:type="paragraph" w:customStyle="1" w:styleId="ConsNonformat">
    <w:name w:val="ConsNonformat"/>
    <w:uiPriority w:val="99"/>
    <w:rsid w:val="0089211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0">
    <w:name w:val="Знак Знак Знак Знак1"/>
    <w:basedOn w:val="Normal"/>
    <w:uiPriority w:val="99"/>
    <w:rsid w:val="00BF18DA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Style2">
    <w:name w:val="Style2"/>
    <w:basedOn w:val="Normal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="Times New Roman" w:hAnsi="Lucida Sans Unicode" w:cs="Lucida Sans Unicode"/>
      <w:sz w:val="24"/>
      <w:szCs w:val="24"/>
    </w:rPr>
  </w:style>
  <w:style w:type="paragraph" w:customStyle="1" w:styleId="Style3">
    <w:name w:val="Style3"/>
    <w:basedOn w:val="Normal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="Times New Roman" w:hAnsi="Lucida Sans Unicode" w:cs="Lucida Sans Unicode"/>
      <w:sz w:val="24"/>
      <w:szCs w:val="24"/>
    </w:rPr>
  </w:style>
  <w:style w:type="paragraph" w:customStyle="1" w:styleId="Style13">
    <w:name w:val="Style13"/>
    <w:basedOn w:val="Normal"/>
    <w:uiPriority w:val="99"/>
    <w:rsid w:val="00120CFD"/>
    <w:pPr>
      <w:widowControl w:val="0"/>
      <w:autoSpaceDE w:val="0"/>
      <w:autoSpaceDN w:val="0"/>
      <w:adjustRightInd w:val="0"/>
      <w:spacing w:line="310" w:lineRule="exact"/>
    </w:pPr>
    <w:rPr>
      <w:rFonts w:ascii="Lucida Sans Unicode" w:eastAsia="Times New Roman" w:hAnsi="Lucida Sans Unicode" w:cs="Lucida Sans Unicode"/>
      <w:sz w:val="24"/>
      <w:szCs w:val="24"/>
    </w:rPr>
  </w:style>
  <w:style w:type="paragraph" w:customStyle="1" w:styleId="Style14">
    <w:name w:val="Style14"/>
    <w:basedOn w:val="Normal"/>
    <w:uiPriority w:val="99"/>
    <w:rsid w:val="00120CFD"/>
    <w:pPr>
      <w:widowControl w:val="0"/>
      <w:autoSpaceDE w:val="0"/>
      <w:autoSpaceDN w:val="0"/>
      <w:adjustRightInd w:val="0"/>
      <w:spacing w:line="306" w:lineRule="exact"/>
      <w:ind w:firstLine="533"/>
      <w:jc w:val="both"/>
    </w:pPr>
    <w:rPr>
      <w:rFonts w:ascii="Lucida Sans Unicode" w:eastAsia="Times New Roman" w:hAnsi="Lucida Sans Unicode" w:cs="Lucida Sans Unicode"/>
      <w:sz w:val="24"/>
      <w:szCs w:val="24"/>
    </w:rPr>
  </w:style>
  <w:style w:type="paragraph" w:customStyle="1" w:styleId="Style16">
    <w:name w:val="Style16"/>
    <w:basedOn w:val="Normal"/>
    <w:uiPriority w:val="99"/>
    <w:rsid w:val="00120CFD"/>
    <w:pPr>
      <w:widowControl w:val="0"/>
      <w:autoSpaceDE w:val="0"/>
      <w:autoSpaceDN w:val="0"/>
      <w:adjustRightInd w:val="0"/>
      <w:spacing w:line="306" w:lineRule="exact"/>
      <w:jc w:val="both"/>
    </w:pPr>
    <w:rPr>
      <w:rFonts w:ascii="Lucida Sans Unicode" w:eastAsia="Times New Roman" w:hAnsi="Lucida Sans Unicode" w:cs="Lucida Sans Unicode"/>
      <w:sz w:val="24"/>
      <w:szCs w:val="24"/>
    </w:rPr>
  </w:style>
  <w:style w:type="character" w:customStyle="1" w:styleId="FontStyle22">
    <w:name w:val="Font Style22"/>
    <w:basedOn w:val="DefaultParagraphFont"/>
    <w:uiPriority w:val="99"/>
    <w:rsid w:val="00120CFD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11109F"/>
    <w:rPr>
      <w:rFonts w:ascii="Verdana" w:eastAsia="Times New Roman" w:hAnsi="Verdana" w:cs="Verdana"/>
      <w:sz w:val="16"/>
      <w:szCs w:val="16"/>
    </w:rPr>
  </w:style>
  <w:style w:type="paragraph" w:customStyle="1" w:styleId="11">
    <w:name w:val="Обычный1"/>
    <w:uiPriority w:val="99"/>
    <w:rsid w:val="0011109F"/>
    <w:rPr>
      <w:rFonts w:eastAsia="Times New Roman"/>
    </w:rPr>
  </w:style>
  <w:style w:type="paragraph" w:customStyle="1" w:styleId="12">
    <w:name w:val="Знак1 Знак Знак"/>
    <w:basedOn w:val="Normal"/>
    <w:uiPriority w:val="99"/>
    <w:rsid w:val="0096473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B52D7A"/>
    <w:rPr>
      <w:color w:val="0000FF"/>
      <w:u w:val="single"/>
    </w:rPr>
  </w:style>
  <w:style w:type="paragraph" w:customStyle="1" w:styleId="2">
    <w:name w:val="Обычный2"/>
    <w:uiPriority w:val="99"/>
    <w:rsid w:val="00F26D30"/>
    <w:pPr>
      <w:snapToGrid w:val="0"/>
    </w:pPr>
    <w:rPr>
      <w:rFonts w:eastAsia="Times New Roma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DE1E50"/>
    <w:rPr>
      <w:rFonts w:ascii="Courier New" w:hAnsi="Courier New" w:cs="Courier New"/>
      <w:color w:val="auto"/>
      <w:spacing w:val="0"/>
      <w:w w:val="100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DE1E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rsid w:val="00DD7651"/>
    <w:rPr>
      <w:rFonts w:ascii="Courier New" w:hAnsi="Courier New" w:cs="Courier New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E1E50"/>
    <w:rPr>
      <w:rFonts w:ascii="Segoe UI" w:hAnsi="Segoe UI" w:cs="Segoe UI"/>
      <w:color w:val="auto"/>
      <w:spacing w:val="0"/>
      <w:w w:val="1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DE1E50"/>
    <w:rPr>
      <w:rFonts w:ascii="Segoe UI" w:eastAsia="Times New Roman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DD7651"/>
    <w:rPr>
      <w:sz w:val="0"/>
      <w:szCs w:val="0"/>
    </w:rPr>
  </w:style>
  <w:style w:type="paragraph" w:customStyle="1" w:styleId="ConsPlusCell">
    <w:name w:val="ConsPlusCell"/>
    <w:uiPriority w:val="99"/>
    <w:rsid w:val="00DE1E5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basedOn w:val="Normal"/>
    <w:uiPriority w:val="99"/>
    <w:qFormat/>
    <w:rsid w:val="003C5956"/>
    <w:pPr>
      <w:spacing w:before="60"/>
    </w:pPr>
    <w:rPr>
      <w:rFonts w:ascii="Calibri" w:eastAsia="Times New Roman" w:hAnsi="Calibri" w:cs="Calibr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918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708</Words>
  <Characters>4036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2026-04-01T12:43:00Z</cp:lastPrinted>
  <dcterms:created xsi:type="dcterms:W3CDTF">2026-08-03T04:41:00Z</dcterms:created>
  <dcterms:modified xsi:type="dcterms:W3CDTF">2026-08-05T05:28:00Z</dcterms:modified>
</cp:coreProperties>
</file>