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65" w:rsidRDefault="004632C7" w:rsidP="000A061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 кадастровых участков в границах проекта межевания. Оценка изъятия и перераспределения земель</w:t>
      </w:r>
    </w:p>
    <w:p w:rsidR="00A46465" w:rsidRDefault="00A46465">
      <w:pPr>
        <w:tabs>
          <w:tab w:val="left" w:pos="0"/>
        </w:tabs>
        <w:ind w:firstLine="567"/>
        <w:jc w:val="both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2464"/>
        <w:gridCol w:w="1418"/>
        <w:gridCol w:w="1783"/>
        <w:gridCol w:w="1020"/>
        <w:gridCol w:w="1349"/>
        <w:gridCol w:w="1423"/>
        <w:gridCol w:w="1341"/>
        <w:gridCol w:w="1594"/>
        <w:gridCol w:w="1605"/>
        <w:gridCol w:w="1347"/>
      </w:tblGrid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3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 xml:space="preserve">№ </w:t>
            </w:r>
            <w:proofErr w:type="spellStart"/>
            <w:proofErr w:type="gramStart"/>
            <w:r w:rsidRPr="000A0617">
              <w:rPr>
                <w:rFonts w:cs="Times New Roman"/>
              </w:rPr>
              <w:t>п</w:t>
            </w:r>
            <w:proofErr w:type="spellEnd"/>
            <w:proofErr w:type="gramEnd"/>
            <w:r w:rsidRPr="000A0617">
              <w:rPr>
                <w:rFonts w:cs="Times New Roman"/>
              </w:rPr>
              <w:t>/</w:t>
            </w:r>
            <w:proofErr w:type="spellStart"/>
            <w:r w:rsidRPr="000A0617">
              <w:rPr>
                <w:rFonts w:cs="Times New Roman"/>
              </w:rPr>
              <w:t>п</w:t>
            </w:r>
            <w:proofErr w:type="spellEnd"/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Кадастровый номер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Категория земель по проекту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 xml:space="preserve">Вид использования участка по </w:t>
            </w:r>
            <w:r w:rsidRPr="000A0617">
              <w:rPr>
                <w:rFonts w:cs="Times New Roman"/>
              </w:rPr>
              <w:t>документу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 xml:space="preserve">Площадь участка, </w:t>
            </w:r>
            <w:proofErr w:type="gramStart"/>
            <w:r w:rsidRPr="000A0617">
              <w:rPr>
                <w:rFonts w:cs="Times New Roman"/>
              </w:rPr>
              <w:t>га</w:t>
            </w:r>
            <w:proofErr w:type="gramEnd"/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Кадастровая стоимость</w:t>
            </w:r>
          </w:p>
        </w:tc>
        <w:tc>
          <w:tcPr>
            <w:tcW w:w="7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46465" w:rsidRPr="000A0617" w:rsidRDefault="00A46465">
            <w:pPr>
              <w:suppressAutoHyphens w:val="0"/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cantSplit/>
          <w:trHeight w:val="1874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Кадастровый номер участка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Под секционную застройку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Под общественную застройку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Под коммунальную застройку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46465" w:rsidRPr="000A0617" w:rsidRDefault="004632C7" w:rsidP="000A0617">
            <w:pPr>
              <w:ind w:left="113" w:right="113"/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Под территории общего пользования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11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02:64:010902:1150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 xml:space="preserve">Земли </w:t>
            </w:r>
            <w:r w:rsidRPr="000A0617">
              <w:rPr>
                <w:rFonts w:cs="Times New Roman"/>
              </w:rPr>
              <w:t>населенных пунктов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Территории общего пользования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5385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6104920,65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1150:п</w:t>
            </w:r>
            <w:proofErr w:type="gramStart"/>
            <w:r w:rsidRPr="000A0617">
              <w:rPr>
                <w:rFonts w:cs="Times New Roman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2027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70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1150:п</w:t>
            </w:r>
            <w:proofErr w:type="gramStart"/>
            <w:r w:rsidRPr="000A0617">
              <w:rPr>
                <w:rFonts w:cs="Times New Roman"/>
              </w:rPr>
              <w:t>2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2775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85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1150:п3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583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5385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4802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583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85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2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02:64:010902:841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и обслуживания жилого дома и надворных построек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1313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1037296,26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841:п</w:t>
            </w:r>
            <w:proofErr w:type="gramStart"/>
            <w:r w:rsidRPr="000A0617">
              <w:rPr>
                <w:rFonts w:cs="Times New Roman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1220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345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841:п</w:t>
            </w:r>
            <w:proofErr w:type="gramStart"/>
            <w:r w:rsidRPr="000A0617">
              <w:rPr>
                <w:rFonts w:cs="Times New Roman"/>
              </w:rPr>
              <w:t>2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53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841:п3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18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1313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1220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53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70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02:64:010902:840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и обслуживания магазина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1202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3899047,6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840:п</w:t>
            </w:r>
            <w:proofErr w:type="gramStart"/>
            <w:r w:rsidRPr="000A0617">
              <w:rPr>
                <w:rFonts w:cs="Times New Roman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1042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840:п</w:t>
            </w:r>
            <w:proofErr w:type="gramStart"/>
            <w:r w:rsidRPr="000A0617">
              <w:rPr>
                <w:rFonts w:cs="Times New Roman"/>
              </w:rPr>
              <w:t>2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157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840:п3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1202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1045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157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489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02:64:010902:125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и обслуживания административного здания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1516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2949773,44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125:п</w:t>
            </w:r>
            <w:proofErr w:type="gramStart"/>
            <w:r w:rsidRPr="000A0617">
              <w:rPr>
                <w:rFonts w:cs="Times New Roman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1029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70"/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125:п</w:t>
            </w:r>
            <w:proofErr w:type="gramStart"/>
            <w:r w:rsidRPr="000A0617">
              <w:rPr>
                <w:rFonts w:cs="Times New Roman"/>
              </w:rPr>
              <w:t>2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487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8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1516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1029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487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-</w:t>
            </w: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lastRenderedPageBreak/>
              <w:t>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02:64:010902:1117(16)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опоры ВЛ-10кВ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6353,04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16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02:64:010902:1117(15)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опоры ВЛ-10кВ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6353,04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7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02:64:010902:827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Для размещения гаража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61837,65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35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02:64:010902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Земли населенных пунктов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010902:п</w:t>
            </w:r>
            <w:proofErr w:type="gramStart"/>
            <w:r w:rsidRPr="000A0617">
              <w:rPr>
                <w:rFonts w:cs="Times New Roman"/>
              </w:rPr>
              <w:t>1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61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</w:tr>
      <w:tr w:rsidR="00A46465" w:rsidRPr="000A0617" w:rsidTr="000A0617">
        <w:tblPrEx>
          <w:tblCellMar>
            <w:top w:w="0" w:type="dxa"/>
            <w:bottom w:w="0" w:type="dxa"/>
          </w:tblCellMar>
        </w:tblPrEx>
        <w:trPr>
          <w:trHeight w:val="255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6465" w:rsidRPr="000A0617" w:rsidRDefault="004632C7">
            <w:pPr>
              <w:rPr>
                <w:rFonts w:cs="Times New Roman"/>
              </w:rPr>
            </w:pPr>
            <w:r w:rsidRPr="000A0617">
              <w:rPr>
                <w:rFonts w:cs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9524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A46465">
            <w:pPr>
              <w:jc w:val="center"/>
              <w:rPr>
                <w:rFonts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7128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1035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568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46465" w:rsidRPr="000A0617" w:rsidRDefault="004632C7">
            <w:pPr>
              <w:jc w:val="center"/>
              <w:rPr>
                <w:rFonts w:cs="Times New Roman"/>
              </w:rPr>
            </w:pPr>
            <w:r w:rsidRPr="000A0617">
              <w:rPr>
                <w:rFonts w:cs="Times New Roman"/>
              </w:rPr>
              <w:t>793</w:t>
            </w:r>
          </w:p>
        </w:tc>
      </w:tr>
    </w:tbl>
    <w:p w:rsidR="00A46465" w:rsidRDefault="00A46465">
      <w:pPr>
        <w:tabs>
          <w:tab w:val="left" w:pos="0"/>
        </w:tabs>
        <w:ind w:firstLine="567"/>
        <w:jc w:val="both"/>
      </w:pPr>
    </w:p>
    <w:p w:rsidR="00A46465" w:rsidRDefault="00A46465">
      <w:pPr>
        <w:pStyle w:val="Standard"/>
      </w:pPr>
    </w:p>
    <w:p w:rsidR="00A46465" w:rsidRDefault="00A46465">
      <w:pPr>
        <w:pStyle w:val="Standard"/>
      </w:pPr>
    </w:p>
    <w:sectPr w:rsidR="00A46465" w:rsidSect="000A0617">
      <w:pgSz w:w="16839" w:h="11907" w:orient="landscape" w:code="9"/>
      <w:pgMar w:top="567" w:right="567" w:bottom="567" w:left="56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2C7" w:rsidRDefault="004632C7" w:rsidP="00A46465">
      <w:r>
        <w:separator/>
      </w:r>
    </w:p>
  </w:endnote>
  <w:endnote w:type="continuationSeparator" w:id="0">
    <w:p w:rsidR="004632C7" w:rsidRDefault="004632C7" w:rsidP="00A46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2C7" w:rsidRDefault="004632C7" w:rsidP="00A46465">
      <w:r w:rsidRPr="00A46465">
        <w:rPr>
          <w:color w:val="000000"/>
        </w:rPr>
        <w:separator/>
      </w:r>
    </w:p>
  </w:footnote>
  <w:footnote w:type="continuationSeparator" w:id="0">
    <w:p w:rsidR="004632C7" w:rsidRDefault="004632C7" w:rsidP="00A464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6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465"/>
    <w:rsid w:val="000A0617"/>
    <w:rsid w:val="004632C7"/>
    <w:rsid w:val="00A4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46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6465"/>
    <w:pPr>
      <w:suppressAutoHyphens/>
    </w:pPr>
  </w:style>
  <w:style w:type="paragraph" w:customStyle="1" w:styleId="Heading">
    <w:name w:val="Heading"/>
    <w:basedOn w:val="Standard"/>
    <w:next w:val="Textbody"/>
    <w:rsid w:val="00A4646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46465"/>
    <w:pPr>
      <w:spacing w:after="120"/>
    </w:pPr>
  </w:style>
  <w:style w:type="paragraph" w:styleId="a3">
    <w:name w:val="List"/>
    <w:basedOn w:val="Textbody"/>
    <w:rsid w:val="00A46465"/>
  </w:style>
  <w:style w:type="paragraph" w:customStyle="1" w:styleId="Caption">
    <w:name w:val="Caption"/>
    <w:basedOn w:val="Standard"/>
    <w:rsid w:val="00A4646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646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1377</Characters>
  <Application>Microsoft Office Word</Application>
  <DocSecurity>0</DocSecurity>
  <Lines>11</Lines>
  <Paragraphs>3</Paragraphs>
  <ScaleCrop>false</ScaleCrop>
  <Company>RL-TEAM.NET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Сагадатова Зульфия</dc:creator>
  <cp:lastModifiedBy> </cp:lastModifiedBy>
  <cp:revision>2</cp:revision>
  <cp:lastPrinted>2021-10-20T12:20:00Z</cp:lastPrinted>
  <dcterms:created xsi:type="dcterms:W3CDTF">2021-10-21T06:51:00Z</dcterms:created>
  <dcterms:modified xsi:type="dcterms:W3CDTF">2021-10-21T06:51:00Z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